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321" w:rsidRPr="00AE54F6" w:rsidRDefault="005E3321" w:rsidP="00AE54F6">
      <w:pPr>
        <w:spacing w:after="120" w:line="240" w:lineRule="auto"/>
        <w:ind w:left="-567" w:right="-567"/>
        <w:rPr>
          <w:rFonts w:ascii="Ravie" w:hAnsi="Ravie" w:cs="Alako-Bold"/>
          <w:b/>
          <w:bCs/>
          <w:sz w:val="52"/>
          <w:szCs w:val="52"/>
        </w:rPr>
      </w:pPr>
      <w:r>
        <w:rPr>
          <w:noProof/>
          <w:lang w:eastAsia="es-E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s1030" type="#_x0000_t75" alt="Resultado de imagen de ies carmen y severo ochoa" style="position:absolute;left:0;text-align:left;margin-left:-45pt;margin-top:-4.4pt;width:73.75pt;height:73.85pt;z-index:-251655168;visibility:visible" wrapcoords="-220 0 -220 21380 21600 21380 21600 0 -220 0">
            <v:imagedata r:id="rId7" o:title=""/>
            <w10:wrap type="tight"/>
          </v:shape>
        </w:pict>
      </w:r>
      <w:r w:rsidRPr="00AE54F6">
        <w:rPr>
          <w:rFonts w:ascii="Ravie" w:hAnsi="Ravie" w:cs="Alako-Bold"/>
          <w:b/>
          <w:bCs/>
          <w:sz w:val="52"/>
          <w:szCs w:val="52"/>
        </w:rPr>
        <w:t>PROYECTO DE INVESTIGACIÓN</w:t>
      </w:r>
    </w:p>
    <w:p w:rsidR="005E3321" w:rsidRPr="00256373" w:rsidRDefault="005E3321" w:rsidP="00C672E5">
      <w:pPr>
        <w:spacing w:after="60" w:line="240" w:lineRule="atLeast"/>
        <w:ind w:left="-567" w:right="-567"/>
        <w:jc w:val="right"/>
        <w:rPr>
          <w:rFonts w:ascii="AR BERKLEY" w:hAnsi="AR BERKLEY" w:cs="Aquaduct Italic"/>
          <w:b/>
          <w:bCs/>
          <w:color w:val="943634"/>
          <w:sz w:val="72"/>
          <w:szCs w:val="72"/>
        </w:rPr>
      </w:pPr>
      <w:r w:rsidRPr="00256373">
        <w:rPr>
          <w:rFonts w:ascii="AR BERKLEY" w:hAnsi="AR BERKLEY" w:cs="Aquaduct Italic"/>
          <w:b/>
          <w:bCs/>
          <w:color w:val="943634"/>
          <w:sz w:val="72"/>
          <w:szCs w:val="72"/>
        </w:rPr>
        <w:t xml:space="preserve">Reescribiendo la historia: </w:t>
      </w:r>
    </w:p>
    <w:p w:rsidR="005E3321" w:rsidRPr="00256373" w:rsidRDefault="005E3321" w:rsidP="00AE54F6">
      <w:pPr>
        <w:spacing w:after="120" w:line="240" w:lineRule="atLeast"/>
        <w:ind w:left="-567" w:right="-567"/>
        <w:jc w:val="center"/>
        <w:rPr>
          <w:rFonts w:ascii="AR BERKLEY" w:hAnsi="AR BERKLEY" w:cs="Aquaduct Italic"/>
          <w:b/>
          <w:bCs/>
          <w:color w:val="943634"/>
          <w:sz w:val="144"/>
          <w:szCs w:val="144"/>
        </w:rPr>
      </w:pPr>
      <w:r w:rsidRPr="00256373">
        <w:rPr>
          <w:rFonts w:ascii="AR BERKLEY" w:hAnsi="AR BERKLEY" w:cs="Aquaduct Italic"/>
          <w:b/>
          <w:bCs/>
          <w:color w:val="943634"/>
          <w:sz w:val="144"/>
          <w:szCs w:val="144"/>
        </w:rPr>
        <w:t>Las sin sombrero</w:t>
      </w:r>
    </w:p>
    <w:p w:rsidR="005E3321" w:rsidRPr="00727DC8" w:rsidRDefault="005E3321" w:rsidP="00AE54F6">
      <w:pPr>
        <w:ind w:left="-567" w:right="-568"/>
        <w:jc w:val="center"/>
        <w:rPr>
          <w:rFonts w:ascii="Maiandra GD" w:hAnsi="Maiandra GD" w:cs="Aquaduct Italic"/>
          <w:b/>
          <w:bCs/>
          <w:color w:val="0000CC"/>
          <w:sz w:val="140"/>
          <w:szCs w:val="140"/>
        </w:rPr>
      </w:pPr>
      <w:r>
        <w:rPr>
          <w:noProof/>
          <w:lang w:eastAsia="es-ES"/>
        </w:rPr>
      </w:r>
      <w:r w:rsidRPr="00705782">
        <w:pict>
          <v:shape id="1 Imagen" o:spid="_x0000_s1031" type="#_x0000_t75" alt="Las-mujeres-del-27.jpg" style="width:383.85pt;height:277.8pt;rotation:-313507fd;visibility:visible;mso-position-horizontal-relative:char;mso-position-vertical-relative:line" stroked="t" strokecolor="#953735" strokeweight="1pt">
            <v:imagedata r:id="rId8" o:title=""/>
            <w10:anchorlock/>
          </v:shape>
        </w:pict>
      </w: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tbl>
      <w:tblPr>
        <w:tblW w:w="9969" w:type="dxa"/>
        <w:tblInd w:w="-718" w:type="dxa"/>
        <w:tblBorders>
          <w:top w:val="single" w:sz="4" w:space="0" w:color="632423"/>
          <w:left w:val="single" w:sz="4" w:space="0" w:color="632423"/>
          <w:bottom w:val="single" w:sz="4" w:space="0" w:color="632423"/>
          <w:right w:val="single" w:sz="4" w:space="0" w:color="632423"/>
          <w:insideH w:val="single" w:sz="4" w:space="0" w:color="632423"/>
          <w:insideV w:val="single" w:sz="4" w:space="0" w:color="632423"/>
        </w:tblBorders>
        <w:tblLook w:val="00A0"/>
      </w:tblPr>
      <w:tblGrid>
        <w:gridCol w:w="2386"/>
        <w:gridCol w:w="7583"/>
      </w:tblGrid>
      <w:tr w:rsidR="005E3321" w:rsidRPr="00356F77" w:rsidTr="00054472">
        <w:trPr>
          <w:trHeight w:val="562"/>
        </w:trPr>
        <w:tc>
          <w:tcPr>
            <w:tcW w:w="2386" w:type="dxa"/>
            <w:vMerge w:val="restart"/>
            <w:shd w:val="clear" w:color="auto" w:fill="D99594"/>
          </w:tcPr>
          <w:p w:rsidR="005E3321" w:rsidRPr="00054472" w:rsidRDefault="005E3321" w:rsidP="0033536F">
            <w:pPr>
              <w:spacing w:after="0" w:line="240" w:lineRule="auto"/>
              <w:jc w:val="center"/>
              <w:rPr>
                <w:rFonts w:ascii="Ravie" w:hAnsi="Ravie" w:cs="Garamond"/>
                <w:b/>
                <w:bCs/>
                <w:color w:val="FFFFFF"/>
                <w:sz w:val="24"/>
                <w:szCs w:val="24"/>
              </w:rPr>
            </w:pPr>
            <w:r w:rsidRPr="00054472">
              <w:rPr>
                <w:rFonts w:ascii="Ravie" w:hAnsi="Ravie" w:cs="Garamond"/>
                <w:b/>
                <w:bCs/>
                <w:color w:val="FFFFFF"/>
                <w:sz w:val="24"/>
                <w:szCs w:val="24"/>
              </w:rPr>
              <w:t>ALUMNOS/AS</w:t>
            </w:r>
          </w:p>
        </w:tc>
        <w:tc>
          <w:tcPr>
            <w:tcW w:w="7583" w:type="dxa"/>
            <w:shd w:val="clear" w:color="auto" w:fill="FFFFFF"/>
          </w:tcPr>
          <w:p w:rsidR="005E3321" w:rsidRPr="00891CFF" w:rsidRDefault="005E3321" w:rsidP="0033536F">
            <w:pPr>
              <w:spacing w:after="0" w:line="240" w:lineRule="auto"/>
              <w:jc w:val="center"/>
              <w:rPr>
                <w:rFonts w:ascii="Ravie" w:hAnsi="Ravie" w:cs="AR DESTINE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5E3321" w:rsidRPr="00356F77" w:rsidTr="00054472">
        <w:trPr>
          <w:trHeight w:val="562"/>
        </w:trPr>
        <w:tc>
          <w:tcPr>
            <w:tcW w:w="2386" w:type="dxa"/>
            <w:vMerge/>
            <w:shd w:val="clear" w:color="auto" w:fill="D99594"/>
          </w:tcPr>
          <w:p w:rsidR="005E3321" w:rsidRPr="00891CFF" w:rsidRDefault="005E3321" w:rsidP="0033536F">
            <w:pPr>
              <w:spacing w:after="0" w:line="240" w:lineRule="auto"/>
              <w:jc w:val="center"/>
              <w:rPr>
                <w:rFonts w:ascii="Ravie" w:hAnsi="Ravie" w:cs="Garamond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7583" w:type="dxa"/>
            <w:shd w:val="clear" w:color="auto" w:fill="FFFFFF"/>
          </w:tcPr>
          <w:p w:rsidR="005E3321" w:rsidRPr="00891CFF" w:rsidRDefault="005E3321" w:rsidP="0033536F">
            <w:pPr>
              <w:jc w:val="center"/>
              <w:rPr>
                <w:rFonts w:ascii="Ravie" w:hAnsi="Ravie" w:cs="AR DESTINE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5E3321" w:rsidRPr="00356F77" w:rsidTr="00054472">
        <w:trPr>
          <w:trHeight w:val="562"/>
        </w:trPr>
        <w:tc>
          <w:tcPr>
            <w:tcW w:w="2386" w:type="dxa"/>
            <w:vMerge/>
            <w:shd w:val="clear" w:color="auto" w:fill="D99594"/>
          </w:tcPr>
          <w:p w:rsidR="005E3321" w:rsidRPr="00891CFF" w:rsidRDefault="005E3321" w:rsidP="0033536F">
            <w:pPr>
              <w:spacing w:after="0" w:line="240" w:lineRule="auto"/>
              <w:jc w:val="center"/>
              <w:rPr>
                <w:rFonts w:ascii="Ravie" w:hAnsi="Ravie" w:cs="Garamond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7583" w:type="dxa"/>
            <w:shd w:val="clear" w:color="auto" w:fill="FFFFFF"/>
          </w:tcPr>
          <w:p w:rsidR="005E3321" w:rsidRDefault="005E3321" w:rsidP="0033536F">
            <w:pPr>
              <w:jc w:val="center"/>
              <w:rPr>
                <w:rFonts w:ascii="Ravie" w:hAnsi="Ravie" w:cs="AR DESTINE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5E3321" w:rsidRPr="00356F77" w:rsidTr="00054472">
        <w:trPr>
          <w:trHeight w:val="563"/>
        </w:trPr>
        <w:tc>
          <w:tcPr>
            <w:tcW w:w="2386" w:type="dxa"/>
            <w:vMerge/>
            <w:shd w:val="clear" w:color="auto" w:fill="D99594"/>
          </w:tcPr>
          <w:p w:rsidR="005E3321" w:rsidRPr="00891CFF" w:rsidRDefault="005E3321" w:rsidP="0033536F">
            <w:pPr>
              <w:spacing w:after="0" w:line="240" w:lineRule="auto"/>
              <w:jc w:val="center"/>
              <w:rPr>
                <w:rFonts w:ascii="Ravie" w:hAnsi="Ravie" w:cs="Garamond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7583" w:type="dxa"/>
            <w:shd w:val="clear" w:color="auto" w:fill="FFFFFF"/>
          </w:tcPr>
          <w:p w:rsidR="005E3321" w:rsidRDefault="005E3321" w:rsidP="0033536F">
            <w:pPr>
              <w:jc w:val="center"/>
              <w:rPr>
                <w:rFonts w:ascii="Ravie" w:hAnsi="Ravie" w:cs="AR DESTINE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5E3321" w:rsidRPr="00356F77" w:rsidTr="00176D8A">
        <w:tc>
          <w:tcPr>
            <w:tcW w:w="9969" w:type="dxa"/>
            <w:gridSpan w:val="2"/>
            <w:shd w:val="clear" w:color="auto" w:fill="943634"/>
          </w:tcPr>
          <w:p w:rsidR="005E3321" w:rsidRPr="00891CFF" w:rsidRDefault="005E3321" w:rsidP="0033536F">
            <w:pPr>
              <w:spacing w:after="0" w:line="240" w:lineRule="auto"/>
              <w:jc w:val="center"/>
              <w:rPr>
                <w:rFonts w:ascii="Ravie" w:hAnsi="Ravie" w:cs="Garamond"/>
                <w:b/>
                <w:bCs/>
                <w:color w:val="FFFFFF"/>
                <w:sz w:val="28"/>
                <w:szCs w:val="28"/>
              </w:rPr>
            </w:pPr>
            <w:r w:rsidRPr="00891CFF">
              <w:rPr>
                <w:rFonts w:ascii="Ravie" w:hAnsi="Ravie" w:cs="Garamond"/>
                <w:b/>
                <w:bCs/>
                <w:color w:val="FFFFFF"/>
                <w:sz w:val="28"/>
                <w:szCs w:val="28"/>
              </w:rPr>
              <w:t>4º ESO</w:t>
            </w:r>
          </w:p>
        </w:tc>
      </w:tr>
    </w:tbl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FA7E70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Proyecto para desarrollar entre un mínimo de 6 sesiones de trabajo y un máximo de 10, dependiendo de la duración de las mismas. </w:t>
      </w: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Pr="000A4689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  <w:r w:rsidRPr="000A4689">
        <w:rPr>
          <w:rFonts w:ascii="Baskerville Old Face" w:hAnsi="Baskerville Old Face" w:cs="Baskerville Old Face"/>
          <w:b/>
          <w:bCs/>
          <w:sz w:val="52"/>
          <w:szCs w:val="52"/>
        </w:rPr>
        <w:t>PRIMERA FASE: BÚSQUEDA DE INFORMACIÓN:</w:t>
      </w:r>
    </w:p>
    <w:p w:rsidR="005E3321" w:rsidRPr="00C672E5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  <w:t>CONCHA MÉNDEZ</w:t>
      </w:r>
    </w:p>
    <w:p w:rsidR="005E3321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p w:rsidR="005E3321" w:rsidRPr="00807A73" w:rsidRDefault="005E3321" w:rsidP="00562697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tbl>
      <w:tblPr>
        <w:tblW w:w="10259" w:type="dxa"/>
        <w:tblInd w:w="-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604"/>
      </w:tblGrid>
      <w:tr w:rsidR="005E3321" w:rsidRPr="0069261E" w:rsidTr="00C672E5">
        <w:tc>
          <w:tcPr>
            <w:tcW w:w="3970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1ª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Búsqueda de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Responsables: </w:t>
            </w:r>
          </w:p>
        </w:tc>
        <w:tc>
          <w:tcPr>
            <w:tcW w:w="2604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4616EE">
        <w:tc>
          <w:tcPr>
            <w:tcW w:w="10259" w:type="dxa"/>
            <w:gridSpan w:val="3"/>
            <w:shd w:val="clear" w:color="auto" w:fill="FFFFFF"/>
          </w:tcPr>
          <w:p w:rsidR="005E3321" w:rsidRPr="0069261E" w:rsidRDefault="005E3321" w:rsidP="00256373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E73329">
              <w:rPr>
                <w:rFonts w:ascii="Baskerville Old Face" w:hAnsi="Baskerville Old Face" w:cs="Baskerville Old Face"/>
                <w:bCs/>
                <w:sz w:val="28"/>
                <w:szCs w:val="28"/>
              </w:rPr>
              <w:t>Tarea</w:t>
            </w:r>
            <w:r w:rsidRPr="00E73329">
              <w:rPr>
                <w:rFonts w:ascii="Baskerville Old Face" w:hAnsi="Baskerville Old Face" w:cs="Baskerville Old Face"/>
                <w:sz w:val="28"/>
                <w:szCs w:val="28"/>
              </w:rPr>
              <w:t>: Buscar información sobre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 xml:space="preserve"> </w:t>
            </w:r>
            <w:r>
              <w:rPr>
                <w:rFonts w:ascii="Baskerville Old Face" w:hAnsi="Baskerville Old Face" w:cs="Baskerville Old Face"/>
                <w:sz w:val="28"/>
                <w:szCs w:val="28"/>
              </w:rPr>
              <w:t xml:space="preserve">la autora Concha </w:t>
            </w:r>
            <w:r w:rsidRPr="00256373">
              <w:rPr>
                <w:rFonts w:ascii="Baskerville Old Face" w:hAnsi="Baskerville Old Face" w:cs="Baskerville Old Face"/>
                <w:sz w:val="28"/>
                <w:szCs w:val="28"/>
              </w:rPr>
              <w:t>Mé</w:t>
            </w:r>
            <w:r>
              <w:rPr>
                <w:rFonts w:ascii="Baskerville Old Face" w:hAnsi="Baskerville Old Face" w:cs="Baskerville Old Face"/>
                <w:sz w:val="28"/>
                <w:szCs w:val="28"/>
              </w:rPr>
              <w:t>ndez</w:t>
            </w: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Biografía</w:t>
            </w:r>
          </w:p>
        </w:tc>
        <w:tc>
          <w:tcPr>
            <w:tcW w:w="2604" w:type="dxa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Obra</w:t>
            </w:r>
          </w:p>
        </w:tc>
        <w:tc>
          <w:tcPr>
            <w:tcW w:w="2604" w:type="dxa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Comentario de un poema</w:t>
            </w:r>
          </w:p>
        </w:tc>
        <w:tc>
          <w:tcPr>
            <w:tcW w:w="2604" w:type="dxa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E73329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Relación con la cultura tradicional y/o contemporánea</w:t>
            </w:r>
          </w:p>
        </w:tc>
        <w:tc>
          <w:tcPr>
            <w:tcW w:w="2604" w:type="dxa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</w:tbl>
    <w:p w:rsidR="005E3321" w:rsidRDefault="005E3321" w:rsidP="00C23524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C672E5" w:rsidRDefault="005E3321" w:rsidP="008748AA">
      <w:pPr>
        <w:spacing w:after="120" w:line="480" w:lineRule="auto"/>
        <w:ind w:left="-567" w:right="-567"/>
        <w:jc w:val="center"/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  <w:t>FUENTES DE INFORMACIÓN EMPLEADAS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biografía y la obra: </w:t>
      </w: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el poema y su comentario: 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relación con la cultura </w:t>
      </w:r>
      <w:r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tradicional y/o </w:t>
      </w: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>contemporánea:</w:t>
      </w:r>
    </w:p>
    <w:p w:rsidR="005E3321" w:rsidRDefault="005E3321" w:rsidP="001162BC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Default="005E3321" w:rsidP="001162BC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</w:p>
    <w:p w:rsidR="005E3321" w:rsidRPr="000A4689" w:rsidRDefault="005E3321" w:rsidP="001162BC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sz w:val="52"/>
          <w:szCs w:val="52"/>
        </w:rPr>
        <w:t>P</w:t>
      </w:r>
      <w:r w:rsidRPr="000A4689">
        <w:rPr>
          <w:rFonts w:ascii="Baskerville Old Face" w:hAnsi="Baskerville Old Face" w:cs="Baskerville Old Face"/>
          <w:b/>
          <w:bCs/>
          <w:sz w:val="52"/>
          <w:szCs w:val="52"/>
        </w:rPr>
        <w:t>RIMERA FASE: BÚSQUEDA DE INFORMACIÓN:</w:t>
      </w:r>
    </w:p>
    <w:p w:rsidR="005E3321" w:rsidRPr="00C672E5" w:rsidRDefault="005E3321" w:rsidP="001162BC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  <w:t>ERNESTINA DE CHAMPOURCIN</w:t>
      </w:r>
    </w:p>
    <w:p w:rsidR="005E3321" w:rsidRDefault="005E3321" w:rsidP="001162BC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p w:rsidR="005E3321" w:rsidRPr="00807A73" w:rsidRDefault="005E3321" w:rsidP="001162BC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tbl>
      <w:tblPr>
        <w:tblW w:w="10117" w:type="dxa"/>
        <w:tblInd w:w="-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62"/>
      </w:tblGrid>
      <w:tr w:rsidR="005E3321" w:rsidRPr="0069261E" w:rsidTr="00C672E5">
        <w:tc>
          <w:tcPr>
            <w:tcW w:w="3970" w:type="dxa"/>
            <w:shd w:val="clear" w:color="auto" w:fill="D99594"/>
          </w:tcPr>
          <w:p w:rsidR="005E3321" w:rsidRPr="0069261E" w:rsidRDefault="005E3321" w:rsidP="0033536F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1ª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Búsqueda de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33536F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Responsables: </w:t>
            </w:r>
          </w:p>
        </w:tc>
        <w:tc>
          <w:tcPr>
            <w:tcW w:w="2462" w:type="dxa"/>
            <w:shd w:val="clear" w:color="auto" w:fill="D99594"/>
          </w:tcPr>
          <w:p w:rsidR="005E3321" w:rsidRPr="0069261E" w:rsidRDefault="005E3321" w:rsidP="0033536F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4616EE">
        <w:tc>
          <w:tcPr>
            <w:tcW w:w="10117" w:type="dxa"/>
            <w:gridSpan w:val="3"/>
            <w:shd w:val="clear" w:color="auto" w:fill="FFFFFF"/>
          </w:tcPr>
          <w:p w:rsidR="005E3321" w:rsidRPr="0069261E" w:rsidRDefault="005E3321" w:rsidP="00054472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E73329">
              <w:rPr>
                <w:rFonts w:ascii="Baskerville Old Face" w:hAnsi="Baskerville Old Face" w:cs="Baskerville Old Face"/>
                <w:bCs/>
                <w:sz w:val="28"/>
                <w:szCs w:val="28"/>
              </w:rPr>
              <w:t>Tarea</w:t>
            </w:r>
            <w:r w:rsidRPr="00E73329">
              <w:rPr>
                <w:rFonts w:ascii="Baskerville Old Face" w:hAnsi="Baskerville Old Face" w:cs="Baskerville Old Face"/>
                <w:sz w:val="28"/>
                <w:szCs w:val="28"/>
              </w:rPr>
              <w:t>: Buscar información sobre la autora Ernestina</w:t>
            </w:r>
            <w:r>
              <w:rPr>
                <w:rFonts w:ascii="Baskerville Old Face" w:hAnsi="Baskerville Old Face" w:cs="Baskerville Old Face"/>
                <w:sz w:val="28"/>
                <w:szCs w:val="28"/>
              </w:rPr>
              <w:t xml:space="preserve"> de Champourcin</w:t>
            </w: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33536F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Biografía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33536F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33536F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Obra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33536F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33536F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Comentario de un poema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33536F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4616EE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C672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Relación con la cultura tradicional y/o contemporánea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33536F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</w:tbl>
    <w:p w:rsidR="005E3321" w:rsidRDefault="005E3321" w:rsidP="00027591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C672E5" w:rsidRDefault="005E3321" w:rsidP="00C672E5">
      <w:pPr>
        <w:spacing w:after="120" w:line="480" w:lineRule="auto"/>
        <w:ind w:left="-567" w:right="-567"/>
        <w:jc w:val="center"/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  <w:t>FUENTES DE INFORMACIÓN EMPLEADAS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biografía y la obra: </w:t>
      </w: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el poema y su comentario: 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relación con cultura </w:t>
      </w:r>
      <w:r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tradicional y/o </w:t>
      </w: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>contemporánea:</w:t>
      </w:r>
    </w:p>
    <w:p w:rsidR="005E3321" w:rsidRDefault="005E3321" w:rsidP="001162BC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0A4689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sz w:val="52"/>
          <w:szCs w:val="52"/>
        </w:rPr>
        <w:t>P</w:t>
      </w:r>
      <w:r w:rsidRPr="000A4689">
        <w:rPr>
          <w:rFonts w:ascii="Baskerville Old Face" w:hAnsi="Baskerville Old Face" w:cs="Baskerville Old Face"/>
          <w:b/>
          <w:bCs/>
          <w:sz w:val="52"/>
          <w:szCs w:val="52"/>
        </w:rPr>
        <w:t>RIMERA FASE: BÚSQUEDA DE INFORMACIÓN:</w:t>
      </w:r>
    </w:p>
    <w:p w:rsidR="005E3321" w:rsidRPr="00C672E5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  <w:t>ROSA CHACEL</w:t>
      </w:r>
    </w:p>
    <w:p w:rsidR="005E3321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p w:rsidR="005E3321" w:rsidRPr="00807A73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tbl>
      <w:tblPr>
        <w:tblW w:w="10117" w:type="dxa"/>
        <w:tblInd w:w="-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62"/>
      </w:tblGrid>
      <w:tr w:rsidR="005E3321" w:rsidRPr="0069261E" w:rsidTr="00D337E5">
        <w:tc>
          <w:tcPr>
            <w:tcW w:w="3970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1ª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Búsqueda de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Responsables: </w:t>
            </w:r>
          </w:p>
        </w:tc>
        <w:tc>
          <w:tcPr>
            <w:tcW w:w="2462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D337E5">
        <w:tc>
          <w:tcPr>
            <w:tcW w:w="10117" w:type="dxa"/>
            <w:gridSpan w:val="3"/>
            <w:shd w:val="clear" w:color="auto" w:fill="FFFFFF"/>
          </w:tcPr>
          <w:p w:rsidR="005E3321" w:rsidRPr="0069261E" w:rsidRDefault="005E3321" w:rsidP="00054472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E73329">
              <w:rPr>
                <w:rFonts w:ascii="Baskerville Old Face" w:hAnsi="Baskerville Old Face" w:cs="Baskerville Old Face"/>
                <w:bCs/>
                <w:sz w:val="28"/>
                <w:szCs w:val="28"/>
              </w:rPr>
              <w:t>Tarea</w:t>
            </w:r>
            <w:r w:rsidRPr="00E73329">
              <w:rPr>
                <w:rFonts w:ascii="Baskerville Old Face" w:hAnsi="Baskerville Old Face" w:cs="Baskerville Old Face"/>
                <w:sz w:val="28"/>
                <w:szCs w:val="28"/>
              </w:rPr>
              <w:t>: Buscar información sobre la autora Rosa</w:t>
            </w:r>
            <w:r>
              <w:rPr>
                <w:rFonts w:ascii="Baskerville Old Face" w:hAnsi="Baskerville Old Face" w:cs="Baskerville Old Face"/>
                <w:sz w:val="28"/>
                <w:szCs w:val="28"/>
              </w:rPr>
              <w:t xml:space="preserve"> Chacel</w:t>
            </w: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Biografía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Obra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Comentario de un poema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Relación con la cultura tradicional y/o contemporánea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</w:tbl>
    <w:p w:rsidR="005E3321" w:rsidRDefault="005E3321" w:rsidP="00C672E5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C672E5" w:rsidRDefault="005E3321" w:rsidP="00C672E5">
      <w:pPr>
        <w:spacing w:after="120" w:line="480" w:lineRule="auto"/>
        <w:ind w:left="-567" w:right="-567"/>
        <w:jc w:val="center"/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  <w:t>FUENTES DE INFORMACIÓN EMPLEADAS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biografía y la obra: </w:t>
      </w: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el poema y su comentario: 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relación con la cultura </w:t>
      </w:r>
      <w:r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tradicional y/o </w:t>
      </w: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>contemporánea:</w:t>
      </w:r>
    </w:p>
    <w:p w:rsidR="005E3321" w:rsidRDefault="005E3321" w:rsidP="00630487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3366FF"/>
          <w:sz w:val="28"/>
          <w:szCs w:val="28"/>
        </w:rPr>
      </w:pPr>
    </w:p>
    <w:p w:rsidR="005E3321" w:rsidRDefault="005E3321" w:rsidP="00630487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3366FF"/>
          <w:sz w:val="28"/>
          <w:szCs w:val="28"/>
        </w:rPr>
      </w:pPr>
    </w:p>
    <w:p w:rsidR="005E3321" w:rsidRPr="000A4689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sz w:val="52"/>
          <w:szCs w:val="52"/>
        </w:rPr>
        <w:t>P</w:t>
      </w:r>
      <w:r w:rsidRPr="000A4689">
        <w:rPr>
          <w:rFonts w:ascii="Baskerville Old Face" w:hAnsi="Baskerville Old Face" w:cs="Baskerville Old Face"/>
          <w:b/>
          <w:bCs/>
          <w:sz w:val="52"/>
          <w:szCs w:val="52"/>
        </w:rPr>
        <w:t>RIMERA FASE: BÚSQUEDA DE INFORMACIÓN:</w:t>
      </w:r>
    </w:p>
    <w:p w:rsidR="005E3321" w:rsidRPr="00C672E5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  <w:t>JOSEFINA DE LA TORRE</w:t>
      </w:r>
    </w:p>
    <w:p w:rsidR="005E3321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p w:rsidR="005E3321" w:rsidRPr="00807A73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tbl>
      <w:tblPr>
        <w:tblW w:w="10117" w:type="dxa"/>
        <w:tblInd w:w="-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62"/>
      </w:tblGrid>
      <w:tr w:rsidR="005E3321" w:rsidRPr="0069261E" w:rsidTr="00D337E5">
        <w:tc>
          <w:tcPr>
            <w:tcW w:w="3970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1ª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Búsqueda de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Responsables: </w:t>
            </w:r>
          </w:p>
        </w:tc>
        <w:tc>
          <w:tcPr>
            <w:tcW w:w="2462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D337E5">
        <w:tc>
          <w:tcPr>
            <w:tcW w:w="10117" w:type="dxa"/>
            <w:gridSpan w:val="3"/>
            <w:shd w:val="clear" w:color="auto" w:fill="FFFFFF"/>
          </w:tcPr>
          <w:p w:rsidR="005E3321" w:rsidRPr="00177778" w:rsidRDefault="005E3321" w:rsidP="00054472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177778">
              <w:rPr>
                <w:rFonts w:ascii="Baskerville Old Face" w:hAnsi="Baskerville Old Face" w:cs="Baskerville Old Face"/>
                <w:bCs/>
                <w:sz w:val="28"/>
                <w:szCs w:val="28"/>
              </w:rPr>
              <w:t>Tarea</w:t>
            </w:r>
            <w:r w:rsidRPr="00177778">
              <w:rPr>
                <w:rFonts w:ascii="Baskerville Old Face" w:hAnsi="Baskerville Old Face" w:cs="Baskerville Old Face"/>
                <w:sz w:val="28"/>
                <w:szCs w:val="28"/>
              </w:rPr>
              <w:t>: Buscar información sobre la autora Josefina de la Torre</w:t>
            </w: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Biografía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Obra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Comentario de un poema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Relación con la cultura tradicional y/o contemporánea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</w:tbl>
    <w:p w:rsidR="005E3321" w:rsidRDefault="005E3321" w:rsidP="00C672E5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C672E5" w:rsidRDefault="005E3321" w:rsidP="00C672E5">
      <w:pPr>
        <w:spacing w:after="120" w:line="480" w:lineRule="auto"/>
        <w:ind w:left="-567" w:right="-567"/>
        <w:jc w:val="center"/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  <w:t>FUENTES DE INFORMACIÓN EMPLEADAS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biografía y la obra: </w:t>
      </w: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el poema y su comentario: 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relación con </w:t>
      </w:r>
      <w:r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>la</w:t>
      </w: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 cultura </w:t>
      </w:r>
      <w:r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tradicional y/o </w:t>
      </w: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>contemporánea:</w:t>
      </w:r>
    </w:p>
    <w:p w:rsidR="005E3321" w:rsidRPr="00E02D6D" w:rsidRDefault="005E3321" w:rsidP="00E02D6D">
      <w:pPr>
        <w:ind w:left="-20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0A4689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sz w:val="52"/>
          <w:szCs w:val="52"/>
        </w:rPr>
        <w:t>P</w:t>
      </w:r>
      <w:r w:rsidRPr="000A4689">
        <w:rPr>
          <w:rFonts w:ascii="Baskerville Old Face" w:hAnsi="Baskerville Old Face" w:cs="Baskerville Old Face"/>
          <w:b/>
          <w:bCs/>
          <w:sz w:val="52"/>
          <w:szCs w:val="52"/>
        </w:rPr>
        <w:t>RIMERA FASE: BÚSQUEDA DE INFORMACIÓN:</w:t>
      </w:r>
    </w:p>
    <w:p w:rsidR="005E3321" w:rsidRPr="00C672E5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  <w:t>CARMEN CONDE</w:t>
      </w:r>
    </w:p>
    <w:p w:rsidR="005E3321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p w:rsidR="005E3321" w:rsidRPr="00807A73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tbl>
      <w:tblPr>
        <w:tblW w:w="10117" w:type="dxa"/>
        <w:tblInd w:w="-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62"/>
      </w:tblGrid>
      <w:tr w:rsidR="005E3321" w:rsidRPr="0069261E" w:rsidTr="00D337E5">
        <w:tc>
          <w:tcPr>
            <w:tcW w:w="3970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1ª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Búsqueda de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Responsables: </w:t>
            </w:r>
          </w:p>
        </w:tc>
        <w:tc>
          <w:tcPr>
            <w:tcW w:w="2462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D337E5">
        <w:tc>
          <w:tcPr>
            <w:tcW w:w="10117" w:type="dxa"/>
            <w:gridSpan w:val="3"/>
            <w:shd w:val="clear" w:color="auto" w:fill="FFFFFF"/>
          </w:tcPr>
          <w:p w:rsidR="005E3321" w:rsidRPr="00594D1B" w:rsidRDefault="005E3321" w:rsidP="00054472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594D1B">
              <w:rPr>
                <w:rFonts w:ascii="Baskerville Old Face" w:hAnsi="Baskerville Old Face" w:cs="Baskerville Old Face"/>
                <w:bCs/>
                <w:sz w:val="28"/>
                <w:szCs w:val="28"/>
              </w:rPr>
              <w:t>Tarea</w:t>
            </w:r>
            <w:r w:rsidRPr="00594D1B">
              <w:rPr>
                <w:rFonts w:ascii="Baskerville Old Face" w:hAnsi="Baskerville Old Face" w:cs="Baskerville Old Face"/>
                <w:sz w:val="28"/>
                <w:szCs w:val="28"/>
              </w:rPr>
              <w:t>: Buscar información sobre la autora Carmen Conde</w:t>
            </w: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Biografía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Obra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Comentario de un poema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Relación con la cultura tradicional y/o contemporánea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</w:tbl>
    <w:p w:rsidR="005E3321" w:rsidRDefault="005E3321" w:rsidP="00C672E5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C672E5" w:rsidRDefault="005E3321" w:rsidP="00C672E5">
      <w:pPr>
        <w:spacing w:after="120" w:line="480" w:lineRule="auto"/>
        <w:ind w:left="-567" w:right="-567"/>
        <w:jc w:val="center"/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  <w:t>FUENTES DE INFORMACIÓN EMPLEADAS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biografía y la obra: </w:t>
      </w: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el poema y su comentario: 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relación con la cultura </w:t>
      </w:r>
      <w:r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tradicional y/o </w:t>
      </w: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>contemporánea:</w:t>
      </w:r>
    </w:p>
    <w:p w:rsidR="005E3321" w:rsidRDefault="005E3321" w:rsidP="00F20619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3366FF"/>
          <w:sz w:val="28"/>
          <w:szCs w:val="28"/>
        </w:rPr>
      </w:pPr>
    </w:p>
    <w:p w:rsidR="005E3321" w:rsidRDefault="005E3321" w:rsidP="00F20619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3366FF"/>
          <w:sz w:val="28"/>
          <w:szCs w:val="28"/>
        </w:rPr>
      </w:pPr>
    </w:p>
    <w:p w:rsidR="005E3321" w:rsidRPr="000A4689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sz w:val="36"/>
          <w:szCs w:val="36"/>
        </w:rPr>
        <w:tab/>
      </w:r>
      <w:r>
        <w:rPr>
          <w:rFonts w:ascii="Baskerville Old Face" w:hAnsi="Baskerville Old Face" w:cs="Baskerville Old Face"/>
          <w:b/>
          <w:bCs/>
          <w:sz w:val="52"/>
          <w:szCs w:val="52"/>
        </w:rPr>
        <w:t>P</w:t>
      </w:r>
      <w:r w:rsidRPr="000A4689">
        <w:rPr>
          <w:rFonts w:ascii="Baskerville Old Face" w:hAnsi="Baskerville Old Face" w:cs="Baskerville Old Face"/>
          <w:b/>
          <w:bCs/>
          <w:sz w:val="52"/>
          <w:szCs w:val="52"/>
        </w:rPr>
        <w:t>RIMERA FASE: BÚSQUEDA DE INFORMACIÓN:</w:t>
      </w:r>
    </w:p>
    <w:p w:rsidR="005E3321" w:rsidRPr="00C672E5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</w:pPr>
      <w:r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  <w:t>MARÍA CEGARRA</w:t>
      </w:r>
    </w:p>
    <w:p w:rsidR="005E3321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p w:rsidR="005E3321" w:rsidRPr="00807A73" w:rsidRDefault="005E3321" w:rsidP="00C672E5">
      <w:pPr>
        <w:spacing w:after="0" w:line="240" w:lineRule="auto"/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32"/>
          <w:szCs w:val="32"/>
        </w:rPr>
      </w:pPr>
    </w:p>
    <w:tbl>
      <w:tblPr>
        <w:tblW w:w="10117" w:type="dxa"/>
        <w:tblInd w:w="-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62"/>
      </w:tblGrid>
      <w:tr w:rsidR="005E3321" w:rsidRPr="0069261E" w:rsidTr="00D337E5">
        <w:tc>
          <w:tcPr>
            <w:tcW w:w="3970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1ª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Búsqueda de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Responsables: </w:t>
            </w:r>
          </w:p>
        </w:tc>
        <w:tc>
          <w:tcPr>
            <w:tcW w:w="2462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D337E5">
        <w:tc>
          <w:tcPr>
            <w:tcW w:w="10117" w:type="dxa"/>
            <w:gridSpan w:val="3"/>
            <w:shd w:val="clear" w:color="auto" w:fill="FFFFFF"/>
          </w:tcPr>
          <w:p w:rsidR="005E3321" w:rsidRPr="0069261E" w:rsidRDefault="005E3321" w:rsidP="0021027C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C765FC">
              <w:rPr>
                <w:rFonts w:ascii="Baskerville Old Face" w:hAnsi="Baskerville Old Face" w:cs="Baskerville Old Face"/>
                <w:bCs/>
                <w:sz w:val="28"/>
                <w:szCs w:val="28"/>
              </w:rPr>
              <w:t>Tarea</w:t>
            </w:r>
            <w:r w:rsidRPr="00C765FC">
              <w:rPr>
                <w:rFonts w:ascii="Baskerville Old Face" w:hAnsi="Baskerville Old Face" w:cs="Baskerville Old Face"/>
                <w:sz w:val="28"/>
                <w:szCs w:val="28"/>
              </w:rPr>
              <w:t>: Buscar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 xml:space="preserve"> información sobre </w:t>
            </w:r>
            <w:r>
              <w:rPr>
                <w:rFonts w:ascii="Baskerville Old Face" w:hAnsi="Baskerville Old Face" w:cs="Baskerville Old Face"/>
                <w:sz w:val="28"/>
                <w:szCs w:val="28"/>
              </w:rPr>
              <w:t>la autora María Cegarra</w:t>
            </w: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Biografía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Obra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Comentario de un poema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  <w:tr w:rsidR="005E3321" w:rsidRPr="0069261E" w:rsidTr="00D337E5">
        <w:tc>
          <w:tcPr>
            <w:tcW w:w="7655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  <w:r>
              <w:rPr>
                <w:rFonts w:ascii="Baskerville Old Face" w:hAnsi="Baskerville Old Face" w:cs="Baskerville Old Face"/>
                <w:sz w:val="28"/>
                <w:szCs w:val="28"/>
              </w:rPr>
              <w:t>Relación con la cultura tradicional y/o contemporánea</w:t>
            </w:r>
          </w:p>
        </w:tc>
        <w:tc>
          <w:tcPr>
            <w:tcW w:w="2462" w:type="dxa"/>
            <w:shd w:val="clear" w:color="auto" w:fill="FFFFFF"/>
          </w:tcPr>
          <w:p w:rsidR="005E3321" w:rsidRPr="0069261E" w:rsidRDefault="005E3321" w:rsidP="00D337E5">
            <w:pPr>
              <w:spacing w:after="120" w:line="360" w:lineRule="auto"/>
              <w:rPr>
                <w:rFonts w:ascii="Baskerville Old Face" w:hAnsi="Baskerville Old Face" w:cs="Baskerville Old Face"/>
                <w:sz w:val="28"/>
                <w:szCs w:val="28"/>
              </w:rPr>
            </w:pPr>
          </w:p>
        </w:tc>
      </w:tr>
    </w:tbl>
    <w:p w:rsidR="005E3321" w:rsidRDefault="005E3321" w:rsidP="00C672E5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</w:p>
    <w:p w:rsidR="005E3321" w:rsidRPr="00C672E5" w:rsidRDefault="005E3321" w:rsidP="00C672E5">
      <w:pPr>
        <w:spacing w:after="120" w:line="480" w:lineRule="auto"/>
        <w:ind w:left="-567" w:right="-567"/>
        <w:jc w:val="center"/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36"/>
          <w:szCs w:val="36"/>
          <w:u w:val="single"/>
        </w:rPr>
        <w:t>FUENTES DE INFORMACIÓN EMPLEADAS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biografía y la obra: </w:t>
      </w: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color w:val="943634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el poema y su comentario: </w:t>
      </w: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</w:p>
    <w:p w:rsidR="005E3321" w:rsidRPr="00C672E5" w:rsidRDefault="005E3321" w:rsidP="00C672E5">
      <w:pPr>
        <w:ind w:left="-567" w:right="-568"/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</w:pP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Para la relación con la cultura </w:t>
      </w:r>
      <w:r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 xml:space="preserve">tradicional y/o </w:t>
      </w:r>
      <w:r w:rsidRPr="00C672E5">
        <w:rPr>
          <w:rFonts w:ascii="Baskerville Old Face" w:hAnsi="Baskerville Old Face" w:cs="Baskerville Old Face"/>
          <w:b/>
          <w:bCs/>
          <w:color w:val="943634"/>
          <w:sz w:val="28"/>
          <w:szCs w:val="28"/>
        </w:rPr>
        <w:t>contemporánea:</w:t>
      </w:r>
    </w:p>
    <w:p w:rsidR="005E3321" w:rsidRDefault="005E3321" w:rsidP="007275D8">
      <w:pPr>
        <w:ind w:left="-567" w:right="-568"/>
        <w:jc w:val="both"/>
        <w:rPr>
          <w:rFonts w:ascii="Baskerville Old Face" w:hAnsi="Baskerville Old Face" w:cs="Baskerville Old Face"/>
          <w:b/>
          <w:bCs/>
          <w:color w:val="3366FF"/>
          <w:sz w:val="28"/>
          <w:szCs w:val="28"/>
        </w:rPr>
      </w:pPr>
    </w:p>
    <w:p w:rsidR="005E3321" w:rsidRPr="007275D8" w:rsidRDefault="005E3321" w:rsidP="007275D8">
      <w:pPr>
        <w:ind w:left="-567" w:right="-568"/>
        <w:jc w:val="both"/>
        <w:rPr>
          <w:rFonts w:ascii="Baskerville Old Face" w:hAnsi="Baskerville Old Face" w:cs="Baskerville Old Face"/>
          <w:b/>
          <w:bCs/>
          <w:color w:val="3366FF"/>
          <w:sz w:val="28"/>
          <w:szCs w:val="28"/>
        </w:rPr>
      </w:pPr>
    </w:p>
    <w:tbl>
      <w:tblPr>
        <w:tblpPr w:leftFromText="141" w:rightFromText="141" w:vertAnchor="page" w:horzAnchor="margin" w:tblpXSpec="center" w:tblpY="2286"/>
        <w:tblW w:w="9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789"/>
      </w:tblGrid>
      <w:tr w:rsidR="005E3321" w:rsidRPr="0069261E" w:rsidTr="00C672E5">
        <w:tc>
          <w:tcPr>
            <w:tcW w:w="9789" w:type="dxa"/>
            <w:shd w:val="clear" w:color="auto" w:fill="D99594"/>
          </w:tcPr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TEMA:</w:t>
            </w:r>
          </w:p>
        </w:tc>
      </w:tr>
      <w:tr w:rsidR="005E3321" w:rsidRPr="0069261E" w:rsidTr="00C672E5">
        <w:tc>
          <w:tcPr>
            <w:tcW w:w="9789" w:type="dxa"/>
            <w:shd w:val="clear" w:color="auto" w:fill="FFFFFF"/>
          </w:tcPr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INFORMACIÓN:</w:t>
            </w: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C672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</w:tc>
      </w:tr>
    </w:tbl>
    <w:p w:rsidR="005E3321" w:rsidRPr="006A51F9" w:rsidRDefault="005E3321" w:rsidP="00C672E5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  <w:r w:rsidRPr="006A51F9">
        <w:rPr>
          <w:rFonts w:ascii="Baskerville Old Face" w:hAnsi="Baskerville Old Face" w:cs="Baskerville Old Face"/>
          <w:b/>
          <w:bCs/>
          <w:sz w:val="36"/>
          <w:szCs w:val="36"/>
        </w:rPr>
        <w:t>Escribe a continuación lo más relevante de la información que has buscado:</w:t>
      </w: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  <w:r w:rsidRPr="006A51F9">
        <w:rPr>
          <w:rFonts w:ascii="Baskerville Old Face" w:hAnsi="Baskerville Old Face" w:cs="Baskerville Old Face"/>
          <w:b/>
          <w:bCs/>
          <w:sz w:val="36"/>
          <w:szCs w:val="36"/>
        </w:rPr>
        <w:t>Escribe a continuación lo más relevante de la información que has buscado:</w:t>
      </w:r>
    </w:p>
    <w:tbl>
      <w:tblPr>
        <w:tblpPr w:leftFromText="141" w:rightFromText="141" w:vertAnchor="page" w:horzAnchor="margin" w:tblpXSpec="center" w:tblpY="2286"/>
        <w:tblW w:w="9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789"/>
      </w:tblGrid>
      <w:tr w:rsidR="005E3321" w:rsidRPr="0069261E" w:rsidTr="00D337E5">
        <w:tc>
          <w:tcPr>
            <w:tcW w:w="9789" w:type="dxa"/>
            <w:shd w:val="clear" w:color="auto" w:fill="D99594"/>
          </w:tcPr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TEMA:</w:t>
            </w:r>
          </w:p>
        </w:tc>
      </w:tr>
      <w:tr w:rsidR="005E3321" w:rsidRPr="0069261E" w:rsidTr="00D337E5">
        <w:tc>
          <w:tcPr>
            <w:tcW w:w="9789" w:type="dxa"/>
            <w:shd w:val="clear" w:color="auto" w:fill="FFFFFF"/>
          </w:tcPr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INFORMACIÓN:</w:t>
            </w: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D337E5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</w:tc>
      </w:tr>
    </w:tbl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Pr="006A51F9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  <w:r w:rsidRPr="006A51F9">
        <w:rPr>
          <w:rFonts w:ascii="Baskerville Old Face" w:hAnsi="Baskerville Old Face" w:cs="Baskerville Old Face"/>
          <w:b/>
          <w:bCs/>
          <w:sz w:val="36"/>
          <w:szCs w:val="36"/>
        </w:rPr>
        <w:t>Escribe a continuación lo más relevante de la información que has buscado:</w:t>
      </w:r>
    </w:p>
    <w:tbl>
      <w:tblPr>
        <w:tblW w:w="9789" w:type="dxa"/>
        <w:tblInd w:w="-5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789"/>
      </w:tblGrid>
      <w:tr w:rsidR="005E3321" w:rsidRPr="0069261E" w:rsidTr="00CC176B">
        <w:tc>
          <w:tcPr>
            <w:tcW w:w="9789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TEMA:</w:t>
            </w:r>
          </w:p>
        </w:tc>
      </w:tr>
      <w:tr w:rsidR="005E3321" w:rsidRPr="0069261E" w:rsidTr="004F380A">
        <w:trPr>
          <w:trHeight w:val="12661"/>
        </w:trPr>
        <w:tc>
          <w:tcPr>
            <w:tcW w:w="9789" w:type="dxa"/>
            <w:shd w:val="clear" w:color="auto" w:fill="FFFFFF"/>
          </w:tcPr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INFORMACIÓN:</w:t>
            </w: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</w:tc>
      </w:tr>
    </w:tbl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</w:p>
    <w:p w:rsidR="005E3321" w:rsidRPr="006A51F9" w:rsidRDefault="005E3321" w:rsidP="007275D8">
      <w:pPr>
        <w:ind w:left="-567" w:right="-568" w:firstLine="567"/>
        <w:jc w:val="both"/>
        <w:rPr>
          <w:rFonts w:ascii="Baskerville Old Face" w:hAnsi="Baskerville Old Face" w:cs="Baskerville Old Face"/>
          <w:b/>
          <w:bCs/>
          <w:sz w:val="36"/>
          <w:szCs w:val="36"/>
        </w:rPr>
      </w:pPr>
      <w:r w:rsidRPr="006A51F9">
        <w:rPr>
          <w:rFonts w:ascii="Baskerville Old Face" w:hAnsi="Baskerville Old Face" w:cs="Baskerville Old Face"/>
          <w:b/>
          <w:bCs/>
          <w:sz w:val="36"/>
          <w:szCs w:val="36"/>
        </w:rPr>
        <w:t>Escribe a continuación lo más relevante de la información que has buscado:</w:t>
      </w:r>
    </w:p>
    <w:tbl>
      <w:tblPr>
        <w:tblW w:w="9789" w:type="dxa"/>
        <w:tblInd w:w="-5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789"/>
      </w:tblGrid>
      <w:tr w:rsidR="005E3321" w:rsidRPr="0069261E" w:rsidTr="00CC176B">
        <w:tc>
          <w:tcPr>
            <w:tcW w:w="9789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TEMA:</w:t>
            </w:r>
          </w:p>
        </w:tc>
      </w:tr>
      <w:tr w:rsidR="005E3321" w:rsidRPr="0069261E" w:rsidTr="00E02D6D">
        <w:tc>
          <w:tcPr>
            <w:tcW w:w="9789" w:type="dxa"/>
            <w:shd w:val="clear" w:color="auto" w:fill="FFFFFF"/>
          </w:tcPr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INFORMACIÓN:</w:t>
            </w: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  <w:p w:rsidR="005E3321" w:rsidRPr="0069261E" w:rsidRDefault="005E3321" w:rsidP="0069261E">
            <w:pPr>
              <w:spacing w:after="0" w:line="240" w:lineRule="auto"/>
              <w:ind w:right="-568"/>
              <w:jc w:val="both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</w:p>
        </w:tc>
      </w:tr>
    </w:tbl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sz w:val="48"/>
          <w:szCs w:val="48"/>
        </w:rPr>
      </w:pPr>
    </w:p>
    <w:p w:rsidR="005E3321" w:rsidRPr="00B3627C" w:rsidRDefault="005E3321" w:rsidP="00042F7E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48"/>
          <w:szCs w:val="48"/>
        </w:rPr>
      </w:pPr>
      <w:r w:rsidRPr="0058033A">
        <w:rPr>
          <w:rFonts w:ascii="Baskerville Old Face" w:hAnsi="Baskerville Old Face" w:cs="Baskerville Old Face"/>
          <w:b/>
          <w:bCs/>
          <w:sz w:val="48"/>
          <w:szCs w:val="48"/>
        </w:rPr>
        <w:t xml:space="preserve">SEGUNDA FASE: </w:t>
      </w:r>
      <w:r w:rsidRPr="00CC176B">
        <w:rPr>
          <w:rFonts w:ascii="Baskerville Old Face" w:hAnsi="Baskerville Old Face" w:cs="Baskerville Old Face"/>
          <w:b/>
          <w:bCs/>
          <w:color w:val="943634"/>
          <w:sz w:val="48"/>
          <w:szCs w:val="48"/>
        </w:rPr>
        <w:t>SÍNTESIS DE LA INFORMACIÓN</w:t>
      </w:r>
    </w:p>
    <w:tbl>
      <w:tblPr>
        <w:tblW w:w="10126" w:type="dxa"/>
        <w:tblInd w:w="-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71"/>
      </w:tblGrid>
      <w:tr w:rsidR="005E3321" w:rsidRPr="0069261E" w:rsidTr="00CC176B">
        <w:tc>
          <w:tcPr>
            <w:tcW w:w="3970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2ª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Síntesis de la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Responsable: </w:t>
            </w:r>
          </w:p>
        </w:tc>
        <w:tc>
          <w:tcPr>
            <w:tcW w:w="2471" w:type="dxa"/>
            <w:shd w:val="clear" w:color="auto" w:fill="D99594"/>
          </w:tcPr>
          <w:p w:rsidR="005E3321" w:rsidRPr="0069261E" w:rsidRDefault="005E3321" w:rsidP="0069261E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86688B">
        <w:trPr>
          <w:trHeight w:val="299"/>
        </w:trPr>
        <w:tc>
          <w:tcPr>
            <w:tcW w:w="10126" w:type="dxa"/>
            <w:gridSpan w:val="3"/>
            <w:shd w:val="clear" w:color="auto" w:fill="FFFFFF"/>
          </w:tcPr>
          <w:p w:rsidR="005E3321" w:rsidRPr="0069261E" w:rsidRDefault="005E3321" w:rsidP="0069261E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Tarea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: Realizar esquemas con la información recabada</w:t>
            </w:r>
          </w:p>
        </w:tc>
      </w:tr>
    </w:tbl>
    <w:p w:rsidR="005E3321" w:rsidRPr="00B3627C" w:rsidRDefault="005E3321" w:rsidP="00CE0563">
      <w:pPr>
        <w:ind w:left="-426" w:right="-427" w:firstLine="708"/>
        <w:jc w:val="both"/>
        <w:rPr>
          <w:rFonts w:ascii="Baskerville Old Face" w:hAnsi="Baskerville Old Face" w:cs="Baskerville Old Face"/>
          <w:sz w:val="28"/>
          <w:szCs w:val="28"/>
        </w:rPr>
      </w:pPr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-42.75pt;margin-top:301.45pt;width:501.45pt;height:288.75pt;z-index:251653120;visibility:visible;mso-wrap-distance-top:3.6pt;mso-wrap-distance-bottom:3.6pt;mso-position-horizontal-relative:margin;mso-position-vertical-relative:text">
            <v:textbox style="mso-next-textbox:#_x0000_s1036">
              <w:txbxContent>
                <w:p w:rsidR="005E3321" w:rsidRDefault="005E3321" w:rsidP="00DC0FB9"/>
              </w:txbxContent>
            </v:textbox>
            <w10:wrap type="square" anchorx="margin"/>
          </v:shape>
        </w:pict>
      </w:r>
      <w:r>
        <w:rPr>
          <w:noProof/>
          <w:lang w:eastAsia="es-ES"/>
        </w:rPr>
        <w:pict>
          <v:shape id="Cuadro de texto 2" o:spid="_x0000_s1037" type="#_x0000_t202" style="position:absolute;left:0;text-align:left;margin-left:-44.25pt;margin-top:39.75pt;width:502.95pt;height:238.5pt;z-index:251652096;visibility:visible;mso-wrap-distance-top:3.6pt;mso-wrap-distance-bottom:3.6pt;mso-position-horizontal-relative:text;mso-position-vertical-relative:text">
            <v:textbox style="mso-next-textbox:#Cuadro de texto 2">
              <w:txbxContent>
                <w:p w:rsidR="005E3321" w:rsidRDefault="005E3321"/>
              </w:txbxContent>
            </v:textbox>
            <w10:wrap type="square"/>
          </v:shape>
        </w:pic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Realizad un </w:t>
      </w:r>
      <w:r w:rsidRPr="00B3627C">
        <w:rPr>
          <w:rFonts w:ascii="Baskerville Old Face" w:hAnsi="Baskerville Old Face" w:cs="Baskerville Old Face"/>
          <w:b/>
          <w:bCs/>
          <w:sz w:val="28"/>
          <w:szCs w:val="28"/>
        </w:rPr>
        <w:t>esquema</w: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 de la información que habéis seleccionado:</w:t>
      </w:r>
    </w:p>
    <w:p w:rsidR="005E3321" w:rsidRPr="00B3627C" w:rsidRDefault="005E3321" w:rsidP="007275D8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48"/>
          <w:szCs w:val="48"/>
        </w:rPr>
      </w:pPr>
      <w:r w:rsidRPr="0058033A">
        <w:rPr>
          <w:rFonts w:ascii="Baskerville Old Face" w:hAnsi="Baskerville Old Face" w:cs="Baskerville Old Face"/>
          <w:b/>
          <w:bCs/>
          <w:sz w:val="48"/>
          <w:szCs w:val="48"/>
        </w:rPr>
        <w:t xml:space="preserve">SEGUNDA FASE: </w:t>
      </w:r>
      <w:r w:rsidRPr="00CC176B">
        <w:rPr>
          <w:rFonts w:ascii="Baskerville Old Face" w:hAnsi="Baskerville Old Face" w:cs="Baskerville Old Face"/>
          <w:b/>
          <w:bCs/>
          <w:color w:val="943634"/>
          <w:sz w:val="48"/>
          <w:szCs w:val="48"/>
        </w:rPr>
        <w:t>SÍNTESIS DE LA INFORMACIÓN</w:t>
      </w:r>
    </w:p>
    <w:tbl>
      <w:tblPr>
        <w:tblW w:w="10126" w:type="dxa"/>
        <w:tblInd w:w="-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71"/>
      </w:tblGrid>
      <w:tr w:rsidR="005E3321" w:rsidRPr="0069261E" w:rsidTr="00CC176B">
        <w:tc>
          <w:tcPr>
            <w:tcW w:w="3970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2ª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Síntesis de la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Responsable: </w:t>
            </w:r>
          </w:p>
        </w:tc>
        <w:tc>
          <w:tcPr>
            <w:tcW w:w="2471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86688B">
        <w:trPr>
          <w:trHeight w:val="299"/>
        </w:trPr>
        <w:tc>
          <w:tcPr>
            <w:tcW w:w="10126" w:type="dxa"/>
            <w:gridSpan w:val="3"/>
            <w:shd w:val="clear" w:color="auto" w:fill="FFFFFF"/>
          </w:tcPr>
          <w:p w:rsidR="005E3321" w:rsidRPr="0069261E" w:rsidRDefault="005E3321" w:rsidP="00A94014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Tarea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: Realizar esquemas con la información recabada</w:t>
            </w:r>
          </w:p>
        </w:tc>
      </w:tr>
    </w:tbl>
    <w:p w:rsidR="005E3321" w:rsidRPr="00DC0FB9" w:rsidRDefault="005E3321" w:rsidP="00DC0FB9">
      <w:pPr>
        <w:rPr>
          <w:rFonts w:ascii="Baskerville Old Face" w:hAnsi="Baskerville Old Face" w:cs="Baskerville Old Face"/>
          <w:sz w:val="36"/>
          <w:szCs w:val="36"/>
        </w:rPr>
      </w:pPr>
      <w:r>
        <w:rPr>
          <w:noProof/>
          <w:lang w:eastAsia="es-ES"/>
        </w:rPr>
        <w:pict>
          <v:shape id="_x0000_s1038" type="#_x0000_t202" style="position:absolute;margin-left:-42.75pt;margin-top:301.45pt;width:501.45pt;height:288.75pt;z-index:251655168;visibility:visible;mso-wrap-distance-top:3.6pt;mso-wrap-distance-bottom:3.6pt;mso-position-horizontal-relative:margin;mso-position-vertical-relative:text">
            <v:textbox style="mso-next-textbox:#_x0000_s1038">
              <w:txbxContent>
                <w:p w:rsidR="005E3321" w:rsidRDefault="005E3321" w:rsidP="007275D8"/>
              </w:txbxContent>
            </v:textbox>
            <w10:wrap type="square" anchorx="margin"/>
          </v:shape>
        </w:pict>
      </w:r>
      <w:r>
        <w:rPr>
          <w:noProof/>
          <w:lang w:eastAsia="es-ES"/>
        </w:rPr>
        <w:pict>
          <v:shape id="_x0000_s1039" type="#_x0000_t202" style="position:absolute;margin-left:-44.25pt;margin-top:39.75pt;width:502.95pt;height:238.5pt;z-index:251654144;visibility:visible;mso-wrap-distance-top:3.6pt;mso-wrap-distance-bottom:3.6pt;mso-position-horizontal-relative:text;mso-position-vertical-relative:text">
            <v:textbox style="mso-next-textbox:#_x0000_s1039">
              <w:txbxContent>
                <w:p w:rsidR="005E3321" w:rsidRDefault="005E3321" w:rsidP="007275D8"/>
              </w:txbxContent>
            </v:textbox>
            <w10:wrap type="square"/>
          </v:shape>
        </w:pic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Realizad un </w:t>
      </w:r>
      <w:r w:rsidRPr="00B3627C">
        <w:rPr>
          <w:rFonts w:ascii="Baskerville Old Face" w:hAnsi="Baskerville Old Face" w:cs="Baskerville Old Face"/>
          <w:b/>
          <w:bCs/>
          <w:sz w:val="28"/>
          <w:szCs w:val="28"/>
        </w:rPr>
        <w:t>esquema</w: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 de la información</w:t>
      </w:r>
      <w:r>
        <w:rPr>
          <w:rFonts w:ascii="Baskerville Old Face" w:hAnsi="Baskerville Old Face" w:cs="Baskerville Old Face"/>
          <w:sz w:val="28"/>
          <w:szCs w:val="28"/>
        </w:rPr>
        <w:t xml:space="preserve"> que habéis seleccionado:</w:t>
      </w:r>
    </w:p>
    <w:p w:rsidR="005E3321" w:rsidRPr="00B3627C" w:rsidRDefault="005E3321" w:rsidP="007275D8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48"/>
          <w:szCs w:val="48"/>
        </w:rPr>
      </w:pPr>
      <w:r w:rsidRPr="0058033A">
        <w:rPr>
          <w:rFonts w:ascii="Baskerville Old Face" w:hAnsi="Baskerville Old Face" w:cs="Baskerville Old Face"/>
          <w:b/>
          <w:bCs/>
          <w:sz w:val="48"/>
          <w:szCs w:val="48"/>
        </w:rPr>
        <w:t xml:space="preserve">SEGUNDA FASE: </w:t>
      </w:r>
      <w:r w:rsidRPr="00CC176B">
        <w:rPr>
          <w:rFonts w:ascii="Baskerville Old Face" w:hAnsi="Baskerville Old Face" w:cs="Baskerville Old Face"/>
          <w:b/>
          <w:bCs/>
          <w:color w:val="943634"/>
          <w:sz w:val="48"/>
          <w:szCs w:val="48"/>
        </w:rPr>
        <w:t>SÍNTESIS DE LA INFORMACIÓN</w:t>
      </w:r>
    </w:p>
    <w:tbl>
      <w:tblPr>
        <w:tblW w:w="10126" w:type="dxa"/>
        <w:tblInd w:w="-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71"/>
      </w:tblGrid>
      <w:tr w:rsidR="005E3321" w:rsidRPr="0069261E" w:rsidTr="00CC176B">
        <w:tc>
          <w:tcPr>
            <w:tcW w:w="3970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2ª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Síntesis de la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Responsable: </w:t>
            </w:r>
          </w:p>
        </w:tc>
        <w:tc>
          <w:tcPr>
            <w:tcW w:w="2471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86688B">
        <w:trPr>
          <w:trHeight w:val="299"/>
        </w:trPr>
        <w:tc>
          <w:tcPr>
            <w:tcW w:w="10126" w:type="dxa"/>
            <w:gridSpan w:val="3"/>
            <w:shd w:val="clear" w:color="auto" w:fill="FFFFFF"/>
          </w:tcPr>
          <w:p w:rsidR="005E3321" w:rsidRPr="0069261E" w:rsidRDefault="005E3321" w:rsidP="00A94014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Tarea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: Realizar esquemas con la información recabada</w:t>
            </w:r>
          </w:p>
        </w:tc>
      </w:tr>
    </w:tbl>
    <w:p w:rsidR="005E3321" w:rsidRPr="00DC0FB9" w:rsidRDefault="005E3321" w:rsidP="002F3EE9">
      <w:pPr>
        <w:rPr>
          <w:rFonts w:ascii="Baskerville Old Face" w:hAnsi="Baskerville Old Face" w:cs="Baskerville Old Face"/>
          <w:sz w:val="36"/>
          <w:szCs w:val="36"/>
        </w:rPr>
      </w:pPr>
      <w:r>
        <w:rPr>
          <w:noProof/>
          <w:lang w:eastAsia="es-ES"/>
        </w:rPr>
        <w:pict>
          <v:shape id="_x0000_s1040" type="#_x0000_t202" style="position:absolute;margin-left:-42.75pt;margin-top:301.45pt;width:501.45pt;height:288.75pt;z-index:251660288;visibility:visible;mso-wrap-distance-top:3.6pt;mso-wrap-distance-bottom:3.6pt;mso-position-horizontal-relative:margin;mso-position-vertical-relative:text">
            <v:textbox style="mso-next-textbox:#_x0000_s1040">
              <w:txbxContent>
                <w:p w:rsidR="005E3321" w:rsidRDefault="005E3321" w:rsidP="002F3EE9"/>
              </w:txbxContent>
            </v:textbox>
            <w10:wrap type="square" anchorx="margin"/>
          </v:shape>
        </w:pict>
      </w:r>
      <w:r>
        <w:rPr>
          <w:noProof/>
          <w:lang w:eastAsia="es-ES"/>
        </w:rPr>
        <w:pict>
          <v:shape id="_x0000_s1041" type="#_x0000_t202" style="position:absolute;margin-left:-44.25pt;margin-top:39.75pt;width:502.95pt;height:238.5pt;z-index:251659264;visibility:visible;mso-wrap-distance-top:3.6pt;mso-wrap-distance-bottom:3.6pt;mso-position-horizontal-relative:text;mso-position-vertical-relative:text">
            <v:textbox style="mso-next-textbox:#_x0000_s1041">
              <w:txbxContent>
                <w:p w:rsidR="005E3321" w:rsidRDefault="005E3321" w:rsidP="002F3EE9"/>
              </w:txbxContent>
            </v:textbox>
            <w10:wrap type="square"/>
          </v:shape>
        </w:pic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Realizad un </w:t>
      </w:r>
      <w:r w:rsidRPr="00B3627C">
        <w:rPr>
          <w:rFonts w:ascii="Baskerville Old Face" w:hAnsi="Baskerville Old Face" w:cs="Baskerville Old Face"/>
          <w:b/>
          <w:bCs/>
          <w:sz w:val="28"/>
          <w:szCs w:val="28"/>
        </w:rPr>
        <w:t>esquema</w: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 de la información</w:t>
      </w:r>
      <w:r>
        <w:rPr>
          <w:rFonts w:ascii="Baskerville Old Face" w:hAnsi="Baskerville Old Face" w:cs="Baskerville Old Face"/>
          <w:sz w:val="28"/>
          <w:szCs w:val="28"/>
        </w:rPr>
        <w:t xml:space="preserve"> que habéis seleccionado:</w:t>
      </w:r>
    </w:p>
    <w:p w:rsidR="005E3321" w:rsidRPr="00B3627C" w:rsidRDefault="005E3321" w:rsidP="007275D8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48"/>
          <w:szCs w:val="48"/>
        </w:rPr>
      </w:pPr>
      <w:r w:rsidRPr="0058033A">
        <w:rPr>
          <w:rFonts w:ascii="Baskerville Old Face" w:hAnsi="Baskerville Old Face" w:cs="Baskerville Old Face"/>
          <w:b/>
          <w:bCs/>
          <w:sz w:val="48"/>
          <w:szCs w:val="48"/>
        </w:rPr>
        <w:t xml:space="preserve">SEGUNDA FASE: </w:t>
      </w:r>
      <w:r w:rsidRPr="00CC176B">
        <w:rPr>
          <w:rFonts w:ascii="Baskerville Old Face" w:hAnsi="Baskerville Old Face" w:cs="Baskerville Old Face"/>
          <w:b/>
          <w:bCs/>
          <w:color w:val="943634"/>
          <w:sz w:val="48"/>
          <w:szCs w:val="48"/>
        </w:rPr>
        <w:t>SÍNTESIS DE LA INFORMACIÓN</w:t>
      </w:r>
    </w:p>
    <w:tbl>
      <w:tblPr>
        <w:tblW w:w="10126" w:type="dxa"/>
        <w:tblInd w:w="-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471"/>
      </w:tblGrid>
      <w:tr w:rsidR="005E3321" w:rsidRPr="0069261E" w:rsidTr="00CC176B">
        <w:tc>
          <w:tcPr>
            <w:tcW w:w="3970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2ª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Síntesis de la información</w:t>
            </w:r>
          </w:p>
        </w:tc>
        <w:tc>
          <w:tcPr>
            <w:tcW w:w="3685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Responsable: </w:t>
            </w:r>
          </w:p>
        </w:tc>
        <w:tc>
          <w:tcPr>
            <w:tcW w:w="2471" w:type="dxa"/>
            <w:shd w:val="clear" w:color="auto" w:fill="D99594"/>
          </w:tcPr>
          <w:p w:rsidR="005E3321" w:rsidRPr="0069261E" w:rsidRDefault="005E3321" w:rsidP="00A94014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86688B">
        <w:trPr>
          <w:trHeight w:val="299"/>
        </w:trPr>
        <w:tc>
          <w:tcPr>
            <w:tcW w:w="10126" w:type="dxa"/>
            <w:gridSpan w:val="3"/>
            <w:shd w:val="clear" w:color="auto" w:fill="FFFFFF"/>
          </w:tcPr>
          <w:p w:rsidR="005E3321" w:rsidRPr="0069261E" w:rsidRDefault="005E3321" w:rsidP="00A94014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Tarea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: Realizar esquemas con la información recabada</w:t>
            </w:r>
          </w:p>
        </w:tc>
      </w:tr>
    </w:tbl>
    <w:p w:rsidR="005E3321" w:rsidRPr="007275D8" w:rsidRDefault="005E3321" w:rsidP="007275D8">
      <w:pPr>
        <w:rPr>
          <w:rFonts w:ascii="Baskerville Old Face" w:hAnsi="Baskerville Old Face" w:cs="Baskerville Old Face"/>
          <w:sz w:val="36"/>
          <w:szCs w:val="36"/>
        </w:rPr>
      </w:pPr>
      <w:r>
        <w:rPr>
          <w:noProof/>
          <w:lang w:eastAsia="es-ES"/>
        </w:rPr>
        <w:pict>
          <v:shape id="_x0000_s1042" type="#_x0000_t202" style="position:absolute;margin-left:-42.75pt;margin-top:301.45pt;width:501.45pt;height:288.75pt;z-index:251657216;visibility:visible;mso-wrap-distance-top:3.6pt;mso-wrap-distance-bottom:3.6pt;mso-position-horizontal-relative:margin;mso-position-vertical-relative:text">
            <v:textbox style="mso-next-textbox:#_x0000_s1042">
              <w:txbxContent>
                <w:p w:rsidR="005E3321" w:rsidRDefault="005E3321" w:rsidP="007275D8"/>
              </w:txbxContent>
            </v:textbox>
            <w10:wrap type="square" anchorx="margin"/>
          </v:shape>
        </w:pict>
      </w:r>
      <w:r>
        <w:rPr>
          <w:noProof/>
          <w:lang w:eastAsia="es-ES"/>
        </w:rPr>
        <w:pict>
          <v:shape id="_x0000_s1043" type="#_x0000_t202" style="position:absolute;margin-left:-44.25pt;margin-top:39.75pt;width:502.95pt;height:238.5pt;z-index:251656192;visibility:visible;mso-wrap-distance-top:3.6pt;mso-wrap-distance-bottom:3.6pt;mso-position-horizontal-relative:text;mso-position-vertical-relative:text">
            <v:textbox style="mso-next-textbox:#_x0000_s1043">
              <w:txbxContent>
                <w:p w:rsidR="005E3321" w:rsidRDefault="005E3321" w:rsidP="007275D8"/>
              </w:txbxContent>
            </v:textbox>
            <w10:wrap type="square"/>
          </v:shape>
        </w:pic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Realizad un </w:t>
      </w:r>
      <w:r w:rsidRPr="00B3627C">
        <w:rPr>
          <w:rFonts w:ascii="Baskerville Old Face" w:hAnsi="Baskerville Old Face" w:cs="Baskerville Old Face"/>
          <w:b/>
          <w:bCs/>
          <w:sz w:val="28"/>
          <w:szCs w:val="28"/>
        </w:rPr>
        <w:t>esquema</w:t>
      </w:r>
      <w:r w:rsidRPr="00B3627C">
        <w:rPr>
          <w:rFonts w:ascii="Baskerville Old Face" w:hAnsi="Baskerville Old Face" w:cs="Baskerville Old Face"/>
          <w:sz w:val="28"/>
          <w:szCs w:val="28"/>
        </w:rPr>
        <w:t xml:space="preserve"> de la información</w:t>
      </w:r>
      <w:r>
        <w:rPr>
          <w:rFonts w:ascii="Baskerville Old Face" w:hAnsi="Baskerville Old Face" w:cs="Baskerville Old Face"/>
          <w:sz w:val="28"/>
          <w:szCs w:val="28"/>
        </w:rPr>
        <w:t xml:space="preserve"> que habéis seleccionado:</w:t>
      </w:r>
    </w:p>
    <w:tbl>
      <w:tblPr>
        <w:tblpPr w:leftFromText="141" w:rightFromText="141" w:vertAnchor="text" w:horzAnchor="margin" w:tblpXSpec="center" w:tblpY="1553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70"/>
        <w:gridCol w:w="3685"/>
        <w:gridCol w:w="2268"/>
      </w:tblGrid>
      <w:tr w:rsidR="005E3321" w:rsidRPr="0069261E" w:rsidTr="008748AA">
        <w:tc>
          <w:tcPr>
            <w:tcW w:w="3970" w:type="dxa"/>
            <w:shd w:val="clear" w:color="auto" w:fill="00CCFF"/>
          </w:tcPr>
          <w:p w:rsidR="005E3321" w:rsidRPr="0069261E" w:rsidRDefault="005E3321" w:rsidP="00E02D6D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3ª FASE:                             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Exposición de la información</w:t>
            </w:r>
          </w:p>
        </w:tc>
        <w:tc>
          <w:tcPr>
            <w:tcW w:w="3685" w:type="dxa"/>
            <w:shd w:val="clear" w:color="auto" w:fill="00CCFF"/>
          </w:tcPr>
          <w:p w:rsidR="005E3321" w:rsidRPr="0069261E" w:rsidRDefault="005E3321" w:rsidP="00E02D6D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 xml:space="preserve">Responsable: </w:t>
            </w:r>
          </w:p>
        </w:tc>
        <w:tc>
          <w:tcPr>
            <w:tcW w:w="2268" w:type="dxa"/>
            <w:shd w:val="clear" w:color="auto" w:fill="00CCFF"/>
          </w:tcPr>
          <w:p w:rsidR="005E3321" w:rsidRPr="0069261E" w:rsidRDefault="005E3321" w:rsidP="00E02D6D">
            <w:pPr>
              <w:spacing w:after="0" w:line="240" w:lineRule="auto"/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Fecha de entrega:</w:t>
            </w:r>
          </w:p>
        </w:tc>
      </w:tr>
      <w:tr w:rsidR="005E3321" w:rsidRPr="0069261E" w:rsidTr="00E02D6D">
        <w:tc>
          <w:tcPr>
            <w:tcW w:w="9923" w:type="dxa"/>
            <w:gridSpan w:val="3"/>
            <w:shd w:val="clear" w:color="auto" w:fill="FFFFFF"/>
          </w:tcPr>
          <w:p w:rsidR="005E3321" w:rsidRPr="0069261E" w:rsidRDefault="005E3321" w:rsidP="00E02D6D">
            <w:pPr>
              <w:spacing w:after="120" w:line="360" w:lineRule="auto"/>
              <w:jc w:val="center"/>
              <w:rPr>
                <w:rFonts w:ascii="Baskerville Old Face" w:hAnsi="Baskerville Old Face" w:cs="Baskerville Old Face"/>
                <w:sz w:val="28"/>
                <w:szCs w:val="28"/>
              </w:rPr>
            </w:pPr>
            <w:r w:rsidRPr="0069261E">
              <w:rPr>
                <w:rFonts w:ascii="Baskerville Old Face" w:hAnsi="Baskerville Old Face" w:cs="Baskerville Old Face"/>
                <w:b/>
                <w:bCs/>
                <w:sz w:val="28"/>
                <w:szCs w:val="28"/>
              </w:rPr>
              <w:t>Tarea</w:t>
            </w:r>
            <w:r w:rsidRPr="0069261E">
              <w:rPr>
                <w:rFonts w:ascii="Baskerville Old Face" w:hAnsi="Baskerville Old Face" w:cs="Baskerville Old Face"/>
                <w:sz w:val="28"/>
                <w:szCs w:val="28"/>
              </w:rPr>
              <w:t>: Preparar la presentación para la exposición</w:t>
            </w:r>
          </w:p>
        </w:tc>
      </w:tr>
    </w:tbl>
    <w:p w:rsidR="005E3321" w:rsidRDefault="005E3321" w:rsidP="007275D8">
      <w:pPr>
        <w:ind w:left="-567" w:right="-568"/>
        <w:jc w:val="center"/>
        <w:rPr>
          <w:rFonts w:ascii="Baskerville Old Face" w:hAnsi="Baskerville Old Face" w:cs="Baskerville Old Face"/>
          <w:b/>
          <w:bCs/>
          <w:color w:val="806000"/>
          <w:sz w:val="52"/>
          <w:szCs w:val="52"/>
        </w:rPr>
      </w:pPr>
      <w:r w:rsidRPr="0058033A">
        <w:rPr>
          <w:rFonts w:ascii="Baskerville Old Face" w:hAnsi="Baskerville Old Face" w:cs="Baskerville Old Face"/>
          <w:b/>
          <w:bCs/>
          <w:sz w:val="52"/>
          <w:szCs w:val="52"/>
        </w:rPr>
        <w:t xml:space="preserve">TERCERA FASE: </w:t>
      </w:r>
      <w:r w:rsidRPr="00CC176B">
        <w:rPr>
          <w:rFonts w:ascii="Baskerville Old Face" w:hAnsi="Baskerville Old Face" w:cs="Baskerville Old Face"/>
          <w:b/>
          <w:bCs/>
          <w:color w:val="943634"/>
          <w:sz w:val="52"/>
          <w:szCs w:val="52"/>
        </w:rPr>
        <w:t>PREPARACIÓN DE LA EXPOSICIÓN</w:t>
      </w:r>
    </w:p>
    <w:p w:rsidR="005E3321" w:rsidRDefault="005E3321" w:rsidP="00CE0563">
      <w:pPr>
        <w:ind w:left="-567" w:right="-568"/>
        <w:jc w:val="both"/>
        <w:rPr>
          <w:rFonts w:ascii="Baskerville Old Face" w:hAnsi="Baskerville Old Face" w:cs="Baskerville Old Face"/>
          <w:b/>
          <w:bCs/>
          <w:color w:val="806000"/>
          <w:sz w:val="28"/>
          <w:szCs w:val="28"/>
        </w:rPr>
      </w:pPr>
      <w:r>
        <w:rPr>
          <w:noProof/>
          <w:lang w:eastAsia="es-ES"/>
        </w:rPr>
        <w:pict>
          <v:shape id="2 Imagen" o:spid="_x0000_s1044" type="#_x0000_t75" alt="502301429.jpg" style="position:absolute;left:0;text-align:left;margin-left:159.7pt;margin-top:22.4pt;width:280.8pt;height:169.9pt;z-index:-251658240;visibility:visible;mso-wrap-distance-left:9.48pt;mso-wrap-distance-top:.96pt;mso-wrap-distance-right:9.47pt;mso-wrap-distance-bottom:1.57pt" wrapcoords="693 952 578 1237 462 2093 462 19697 635 20648 751 20648 20791 20648 20907 20648 21138 19602 21138 2379 20965 1237 20849 952 693 952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">
            <v:imagedata r:id="rId9" o:title=""/>
            <o:lock v:ext="edit" aspectratio="f"/>
            <w10:wrap type="tight"/>
          </v:shape>
        </w:pict>
      </w:r>
    </w:p>
    <w:p w:rsidR="005E3321" w:rsidRPr="007F722E" w:rsidRDefault="005E3321" w:rsidP="003228E6">
      <w:pPr>
        <w:pStyle w:val="ListParagraph"/>
        <w:numPr>
          <w:ilvl w:val="0"/>
          <w:numId w:val="3"/>
        </w:numPr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  <w:r w:rsidRPr="007F722E">
        <w:rPr>
          <w:rFonts w:ascii="Bookman Old Style" w:hAnsi="Bookman Old Style" w:cs="Bookman Old Style"/>
          <w:sz w:val="36"/>
          <w:szCs w:val="36"/>
        </w:rPr>
        <w:t xml:space="preserve"> Elaborad una </w:t>
      </w:r>
      <w:r w:rsidRPr="007F722E">
        <w:rPr>
          <w:rFonts w:ascii="Bookman Old Style" w:hAnsi="Bookman Old Style" w:cs="Bookman Old Style"/>
          <w:b/>
          <w:bCs/>
          <w:sz w:val="36"/>
          <w:szCs w:val="36"/>
        </w:rPr>
        <w:t>presentación digital de diapositivas</w:t>
      </w:r>
      <w:r w:rsidRPr="007F722E">
        <w:rPr>
          <w:rFonts w:ascii="Bookman Old Style" w:hAnsi="Bookman Old Style" w:cs="Bookman Old Style"/>
          <w:sz w:val="36"/>
          <w:szCs w:val="36"/>
        </w:rPr>
        <w:t xml:space="preserve"> para acompañar vuestra exposición. Debe </w:t>
      </w:r>
      <w:r>
        <w:rPr>
          <w:rFonts w:ascii="Bookman Old Style" w:hAnsi="Bookman Old Style" w:cs="Bookman Old Style"/>
          <w:sz w:val="36"/>
          <w:szCs w:val="36"/>
        </w:rPr>
        <w:t>presentar</w:t>
      </w:r>
      <w:r w:rsidRPr="007F722E">
        <w:rPr>
          <w:rFonts w:ascii="Bookman Old Style" w:hAnsi="Bookman Old Style" w:cs="Bookman Old Style"/>
          <w:sz w:val="36"/>
          <w:szCs w:val="36"/>
        </w:rPr>
        <w:t>:</w:t>
      </w:r>
    </w:p>
    <w:p w:rsidR="005E3321" w:rsidRPr="0036481D" w:rsidRDefault="005E3321" w:rsidP="003228E6">
      <w:pPr>
        <w:pStyle w:val="ListParagraph"/>
        <w:numPr>
          <w:ilvl w:val="1"/>
          <w:numId w:val="3"/>
        </w:numPr>
        <w:spacing w:after="60" w:line="240" w:lineRule="auto"/>
        <w:ind w:left="284" w:right="-567" w:hanging="425"/>
        <w:rPr>
          <w:rFonts w:ascii="Bookman Old Style" w:hAnsi="Bookman Old Style" w:cs="Bookman Old Style"/>
          <w:color w:val="943634"/>
          <w:sz w:val="36"/>
          <w:szCs w:val="36"/>
        </w:rPr>
      </w:pPr>
      <w:r w:rsidRPr="0036481D">
        <w:rPr>
          <w:rFonts w:ascii="Bookman Old Style" w:hAnsi="Bookman Old Style" w:cs="Bookman Old Style"/>
          <w:color w:val="943634"/>
          <w:sz w:val="36"/>
          <w:szCs w:val="36"/>
        </w:rPr>
        <w:t>Portada con el título y vuestros nombres.</w:t>
      </w:r>
    </w:p>
    <w:p w:rsidR="005E3321" w:rsidRPr="0036481D" w:rsidRDefault="005E3321" w:rsidP="003228E6">
      <w:pPr>
        <w:pStyle w:val="ListParagraph"/>
        <w:numPr>
          <w:ilvl w:val="1"/>
          <w:numId w:val="3"/>
        </w:numPr>
        <w:spacing w:after="60" w:line="240" w:lineRule="auto"/>
        <w:ind w:left="284" w:right="-567" w:hanging="425"/>
        <w:rPr>
          <w:rFonts w:ascii="Bookman Old Style" w:hAnsi="Bookman Old Style" w:cs="Bookman Old Style"/>
          <w:color w:val="943634"/>
          <w:sz w:val="36"/>
          <w:szCs w:val="36"/>
        </w:rPr>
      </w:pPr>
      <w:r w:rsidRPr="0036481D">
        <w:rPr>
          <w:rFonts w:ascii="Bookman Old Style" w:hAnsi="Bookman Old Style" w:cs="Bookman Old Style"/>
          <w:color w:val="943634"/>
          <w:sz w:val="36"/>
          <w:szCs w:val="36"/>
        </w:rPr>
        <w:t>Dos diapositivas para cada alumno/a.</w:t>
      </w:r>
    </w:p>
    <w:p w:rsidR="005E3321" w:rsidRPr="0036481D" w:rsidRDefault="005E3321" w:rsidP="003228E6">
      <w:pPr>
        <w:pStyle w:val="ListParagraph"/>
        <w:numPr>
          <w:ilvl w:val="1"/>
          <w:numId w:val="3"/>
        </w:numPr>
        <w:spacing w:after="60" w:line="240" w:lineRule="auto"/>
        <w:ind w:left="284" w:right="-567" w:hanging="425"/>
        <w:rPr>
          <w:rFonts w:ascii="Bookman Old Style" w:hAnsi="Bookman Old Style" w:cs="Bookman Old Style"/>
          <w:color w:val="943634"/>
          <w:sz w:val="36"/>
          <w:szCs w:val="36"/>
        </w:rPr>
      </w:pPr>
      <w:r w:rsidRPr="0036481D">
        <w:rPr>
          <w:rFonts w:ascii="Bookman Old Style" w:hAnsi="Bookman Old Style" w:cs="Bookman Old Style"/>
          <w:color w:val="943634"/>
          <w:sz w:val="36"/>
          <w:szCs w:val="36"/>
        </w:rPr>
        <w:t>Una diapositiva final de cierre o conclusión.</w:t>
      </w:r>
    </w:p>
    <w:p w:rsidR="005E3321" w:rsidRPr="0036481D" w:rsidRDefault="005E3321" w:rsidP="003228E6">
      <w:pPr>
        <w:pStyle w:val="ListParagraph"/>
        <w:numPr>
          <w:ilvl w:val="1"/>
          <w:numId w:val="3"/>
        </w:numPr>
        <w:spacing w:after="60" w:line="240" w:lineRule="auto"/>
        <w:ind w:left="284" w:right="-567" w:hanging="425"/>
        <w:rPr>
          <w:rFonts w:ascii="Bookman Old Style" w:hAnsi="Bookman Old Style" w:cs="Bookman Old Style"/>
          <w:color w:val="943634"/>
          <w:sz w:val="36"/>
          <w:szCs w:val="36"/>
        </w:rPr>
      </w:pPr>
      <w:r w:rsidRPr="0036481D">
        <w:rPr>
          <w:rFonts w:ascii="Bookman Old Style" w:hAnsi="Bookman Old Style" w:cs="Bookman Old Style"/>
          <w:color w:val="943634"/>
          <w:sz w:val="36"/>
          <w:szCs w:val="36"/>
        </w:rPr>
        <w:t>Una diapositiva con la bibliografía y webgrafía.</w:t>
      </w:r>
      <w:bookmarkStart w:id="0" w:name="_GoBack"/>
      <w:bookmarkEnd w:id="0"/>
    </w:p>
    <w:p w:rsidR="005E3321" w:rsidRPr="007F722E" w:rsidRDefault="005E3321" w:rsidP="003228E6">
      <w:pPr>
        <w:pStyle w:val="ListParagraph"/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</w:p>
    <w:p w:rsidR="005E3321" w:rsidRPr="007F722E" w:rsidRDefault="005E3321" w:rsidP="003228E6">
      <w:pPr>
        <w:pStyle w:val="ListParagraph"/>
        <w:numPr>
          <w:ilvl w:val="0"/>
          <w:numId w:val="3"/>
        </w:numPr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  <w:r w:rsidRPr="007F722E">
        <w:rPr>
          <w:rFonts w:ascii="Bookman Old Style" w:hAnsi="Bookman Old Style" w:cs="Bookman Old Style"/>
          <w:sz w:val="36"/>
          <w:szCs w:val="36"/>
        </w:rPr>
        <w:t xml:space="preserve">Buscad </w:t>
      </w:r>
      <w:r>
        <w:rPr>
          <w:rFonts w:ascii="Bookman Old Style" w:hAnsi="Bookman Old Style" w:cs="Bookman Old Style"/>
          <w:sz w:val="36"/>
          <w:szCs w:val="36"/>
        </w:rPr>
        <w:t>alguna</w:t>
      </w:r>
      <w:r w:rsidRPr="007F722E">
        <w:rPr>
          <w:rFonts w:ascii="Bookman Old Style" w:hAnsi="Bookman Old Style" w:cs="Bookman Old Style"/>
          <w:sz w:val="36"/>
          <w:szCs w:val="36"/>
        </w:rPr>
        <w:t xml:space="preserve"> </w:t>
      </w:r>
      <w:r w:rsidRPr="007F722E">
        <w:rPr>
          <w:rFonts w:ascii="Bookman Old Style" w:hAnsi="Bookman Old Style" w:cs="Bookman Old Style"/>
          <w:b/>
          <w:bCs/>
          <w:sz w:val="36"/>
          <w:szCs w:val="36"/>
        </w:rPr>
        <w:t>imagen representativa</w:t>
      </w:r>
      <w:r w:rsidRPr="007F722E">
        <w:rPr>
          <w:rFonts w:ascii="Bookman Old Style" w:hAnsi="Bookman Old Style" w:cs="Bookman Old Style"/>
          <w:sz w:val="36"/>
          <w:szCs w:val="36"/>
        </w:rPr>
        <w:t xml:space="preserve"> para la portada del trabajo y otra</w:t>
      </w:r>
      <w:r>
        <w:rPr>
          <w:rFonts w:ascii="Bookman Old Style" w:hAnsi="Bookman Old Style" w:cs="Bookman Old Style"/>
          <w:sz w:val="36"/>
          <w:szCs w:val="36"/>
        </w:rPr>
        <w:t>/s</w:t>
      </w:r>
      <w:r w:rsidRPr="007F722E">
        <w:rPr>
          <w:rFonts w:ascii="Bookman Old Style" w:hAnsi="Bookman Old Style" w:cs="Bookman Old Style"/>
          <w:sz w:val="36"/>
          <w:szCs w:val="36"/>
        </w:rPr>
        <w:t xml:space="preserve"> para cada diapositiva. </w:t>
      </w:r>
    </w:p>
    <w:p w:rsidR="005E3321" w:rsidRPr="007F722E" w:rsidRDefault="005E3321" w:rsidP="003228E6">
      <w:pPr>
        <w:pStyle w:val="ListParagraph"/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</w:p>
    <w:p w:rsidR="005E3321" w:rsidRPr="007F722E" w:rsidRDefault="005E3321" w:rsidP="003228E6">
      <w:pPr>
        <w:pStyle w:val="ListParagraph"/>
        <w:numPr>
          <w:ilvl w:val="0"/>
          <w:numId w:val="3"/>
        </w:numPr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  <w:r w:rsidRPr="007F722E">
        <w:rPr>
          <w:rFonts w:ascii="Bookman Old Style" w:hAnsi="Bookman Old Style" w:cs="Bookman Old Style"/>
          <w:sz w:val="36"/>
          <w:szCs w:val="36"/>
        </w:rPr>
        <w:t xml:space="preserve">Preparad la presentación digital de diapositivas con los </w:t>
      </w:r>
      <w:r w:rsidRPr="007F722E">
        <w:rPr>
          <w:rFonts w:ascii="Bookman Old Style" w:hAnsi="Bookman Old Style" w:cs="Bookman Old Style"/>
          <w:b/>
          <w:bCs/>
          <w:sz w:val="36"/>
          <w:szCs w:val="36"/>
        </w:rPr>
        <w:t>esquemas realizados</w:t>
      </w:r>
      <w:r w:rsidRPr="007F722E">
        <w:rPr>
          <w:rFonts w:ascii="Bookman Old Style" w:hAnsi="Bookman Old Style" w:cs="Bookman Old Style"/>
          <w:sz w:val="36"/>
          <w:szCs w:val="36"/>
        </w:rPr>
        <w:t xml:space="preserve"> y las </w:t>
      </w:r>
      <w:r w:rsidRPr="007F722E">
        <w:rPr>
          <w:rFonts w:ascii="Bookman Old Style" w:hAnsi="Bookman Old Style" w:cs="Bookman Old Style"/>
          <w:b/>
          <w:bCs/>
          <w:sz w:val="36"/>
          <w:szCs w:val="36"/>
        </w:rPr>
        <w:t>imágenes seleccionadas</w:t>
      </w:r>
      <w:r w:rsidRPr="007F722E">
        <w:rPr>
          <w:rFonts w:ascii="Bookman Old Style" w:hAnsi="Bookman Old Style" w:cs="Bookman Old Style"/>
          <w:sz w:val="36"/>
          <w:szCs w:val="36"/>
        </w:rPr>
        <w:t>.</w:t>
      </w:r>
    </w:p>
    <w:p w:rsidR="005E3321" w:rsidRPr="007F722E" w:rsidRDefault="005E3321" w:rsidP="003228E6">
      <w:pPr>
        <w:pStyle w:val="ListParagraph"/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</w:p>
    <w:p w:rsidR="005E3321" w:rsidRPr="007F722E" w:rsidRDefault="005E3321" w:rsidP="007F722E">
      <w:pPr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  <w:r w:rsidRPr="007F722E">
        <w:rPr>
          <w:rFonts w:ascii="Bookman Old Style" w:hAnsi="Bookman Old Style" w:cs="Bookman Old Style"/>
          <w:sz w:val="36"/>
          <w:szCs w:val="36"/>
        </w:rPr>
        <w:t xml:space="preserve">4. Asimilad y </w:t>
      </w:r>
      <w:r w:rsidRPr="007F722E">
        <w:rPr>
          <w:rFonts w:ascii="Bookman Old Style" w:hAnsi="Bookman Old Style" w:cs="Bookman Old Style"/>
          <w:b/>
          <w:bCs/>
          <w:sz w:val="36"/>
          <w:szCs w:val="36"/>
        </w:rPr>
        <w:t>ensayad</w:t>
      </w:r>
      <w:r w:rsidRPr="007F722E">
        <w:rPr>
          <w:rFonts w:ascii="Bookman Old Style" w:hAnsi="Bookman Old Style" w:cs="Bookman Old Style"/>
          <w:sz w:val="36"/>
          <w:szCs w:val="36"/>
        </w:rPr>
        <w:t xml:space="preserve"> el discurso que vais a exponer.</w:t>
      </w:r>
    </w:p>
    <w:p w:rsidR="005E3321" w:rsidRPr="007F722E" w:rsidRDefault="005E3321" w:rsidP="007F722E">
      <w:pPr>
        <w:pStyle w:val="ListParagraph"/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</w:p>
    <w:p w:rsidR="005E3321" w:rsidRPr="007F722E" w:rsidRDefault="005E3321" w:rsidP="007F722E">
      <w:pPr>
        <w:pStyle w:val="ListParagraph"/>
        <w:spacing w:after="60" w:line="240" w:lineRule="auto"/>
        <w:ind w:left="-284" w:right="-567" w:hanging="425"/>
        <w:rPr>
          <w:rFonts w:ascii="Bookman Old Style" w:hAnsi="Bookman Old Style" w:cs="Bookman Old Style"/>
          <w:sz w:val="36"/>
          <w:szCs w:val="36"/>
        </w:rPr>
      </w:pPr>
      <w:r w:rsidRPr="007F722E">
        <w:rPr>
          <w:rFonts w:ascii="Bookman Old Style" w:hAnsi="Bookman Old Style" w:cs="Bookman Old Style"/>
          <w:sz w:val="36"/>
          <w:szCs w:val="36"/>
        </w:rPr>
        <w:t xml:space="preserve">5. Realizad la </w:t>
      </w:r>
      <w:r w:rsidRPr="007F722E">
        <w:rPr>
          <w:rFonts w:ascii="Bookman Old Style" w:hAnsi="Bookman Old Style" w:cs="Bookman Old Style"/>
          <w:b/>
          <w:bCs/>
          <w:sz w:val="36"/>
          <w:szCs w:val="36"/>
        </w:rPr>
        <w:t>exposición</w:t>
      </w:r>
      <w:r w:rsidRPr="007F722E">
        <w:rPr>
          <w:rFonts w:ascii="Bookman Old Style" w:hAnsi="Bookman Old Style" w:cs="Bookman Old Style"/>
          <w:sz w:val="36"/>
          <w:szCs w:val="36"/>
        </w:rPr>
        <w:t xml:space="preserve"> </w:t>
      </w:r>
      <w:r w:rsidRPr="007F722E">
        <w:rPr>
          <w:rFonts w:ascii="Bookman Old Style" w:hAnsi="Bookman Old Style" w:cs="Bookman Old Style"/>
          <w:b/>
          <w:bCs/>
          <w:sz w:val="36"/>
          <w:szCs w:val="36"/>
        </w:rPr>
        <w:t>oral</w:t>
      </w:r>
      <w:r w:rsidRPr="007F722E">
        <w:rPr>
          <w:rFonts w:ascii="Bookman Old Style" w:hAnsi="Bookman Old Style" w:cs="Bookman Old Style"/>
          <w:sz w:val="36"/>
          <w:szCs w:val="36"/>
        </w:rPr>
        <w:t>.</w:t>
      </w:r>
    </w:p>
    <w:p w:rsidR="005E3321" w:rsidRDefault="005E3321" w:rsidP="007F722E">
      <w:pPr>
        <w:pStyle w:val="ListParagraph"/>
        <w:spacing w:after="60" w:line="240" w:lineRule="auto"/>
        <w:ind w:left="-284" w:right="-567" w:hanging="425"/>
        <w:rPr>
          <w:rFonts w:ascii="Baskerville Old Face" w:hAnsi="Baskerville Old Face" w:cs="Baskerville Old Face"/>
          <w:sz w:val="36"/>
          <w:szCs w:val="36"/>
        </w:rPr>
      </w:pPr>
    </w:p>
    <w:p w:rsidR="005E3321" w:rsidRDefault="005E3321" w:rsidP="007F722E">
      <w:pPr>
        <w:pStyle w:val="ListParagraph"/>
        <w:spacing w:after="60" w:line="240" w:lineRule="auto"/>
        <w:ind w:left="-284" w:right="-567" w:hanging="425"/>
        <w:rPr>
          <w:rFonts w:ascii="Baskerville Old Face" w:hAnsi="Baskerville Old Face" w:cs="Baskerville Old Face"/>
          <w:sz w:val="36"/>
          <w:szCs w:val="36"/>
        </w:rPr>
      </w:pPr>
    </w:p>
    <w:p w:rsidR="005E3321" w:rsidRDefault="005E3321" w:rsidP="007F722E">
      <w:pPr>
        <w:tabs>
          <w:tab w:val="left" w:pos="6090"/>
        </w:tabs>
        <w:spacing w:after="60" w:line="240" w:lineRule="auto"/>
        <w:ind w:right="-567"/>
        <w:rPr>
          <w:rFonts w:ascii="Baskerville Old Face" w:hAnsi="Baskerville Old Face" w:cs="Baskerville Old Face"/>
          <w:sz w:val="36"/>
          <w:szCs w:val="36"/>
        </w:rPr>
      </w:pPr>
    </w:p>
    <w:p w:rsidR="005E3321" w:rsidRDefault="005E3321" w:rsidP="007F722E">
      <w:pPr>
        <w:tabs>
          <w:tab w:val="left" w:pos="6090"/>
        </w:tabs>
        <w:spacing w:after="60" w:line="240" w:lineRule="auto"/>
        <w:ind w:right="-567"/>
        <w:rPr>
          <w:rFonts w:ascii="Baskerville Old Face" w:hAnsi="Baskerville Old Face" w:cs="Baskerville Old Face"/>
          <w:sz w:val="36"/>
          <w:szCs w:val="36"/>
        </w:rPr>
      </w:pPr>
    </w:p>
    <w:p w:rsidR="005E3321" w:rsidRDefault="005E3321" w:rsidP="007F722E">
      <w:pPr>
        <w:tabs>
          <w:tab w:val="left" w:pos="6090"/>
        </w:tabs>
        <w:spacing w:after="60" w:line="240" w:lineRule="auto"/>
        <w:ind w:right="-567"/>
        <w:rPr>
          <w:rFonts w:ascii="Baskerville Old Face" w:hAnsi="Baskerville Old Face" w:cs="Baskerville Old Face"/>
          <w:sz w:val="36"/>
          <w:szCs w:val="36"/>
        </w:rPr>
      </w:pPr>
    </w:p>
    <w:p w:rsidR="005E3321" w:rsidRPr="007F722E" w:rsidRDefault="005E3321" w:rsidP="007F722E">
      <w:pPr>
        <w:tabs>
          <w:tab w:val="left" w:pos="6090"/>
        </w:tabs>
        <w:spacing w:after="60" w:line="240" w:lineRule="auto"/>
        <w:ind w:right="-567"/>
        <w:rPr>
          <w:rFonts w:ascii="Baskerville Old Face" w:hAnsi="Baskerville Old Face" w:cs="Baskerville Old Face"/>
          <w:sz w:val="36"/>
          <w:szCs w:val="36"/>
        </w:rPr>
      </w:pPr>
    </w:p>
    <w:tbl>
      <w:tblPr>
        <w:tblpPr w:leftFromText="141" w:rightFromText="141" w:vertAnchor="text" w:horzAnchor="page" w:tblpX="860" w:tblpY="151"/>
        <w:tblW w:w="102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/>
      </w:tblPr>
      <w:tblGrid>
        <w:gridCol w:w="2448"/>
        <w:gridCol w:w="2782"/>
        <w:gridCol w:w="1247"/>
        <w:gridCol w:w="1247"/>
        <w:gridCol w:w="639"/>
        <w:gridCol w:w="608"/>
        <w:gridCol w:w="1220"/>
        <w:gridCol w:w="27"/>
      </w:tblGrid>
      <w:tr w:rsidR="005E3321" w:rsidRPr="006E7920" w:rsidTr="006E7920">
        <w:trPr>
          <w:gridAfter w:val="1"/>
          <w:wAfter w:w="27" w:type="dxa"/>
          <w:trHeight w:val="113"/>
        </w:trPr>
        <w:tc>
          <w:tcPr>
            <w:tcW w:w="10191" w:type="dxa"/>
            <w:gridSpan w:val="7"/>
            <w:shd w:val="clear" w:color="auto" w:fill="D99594"/>
          </w:tcPr>
          <w:p w:rsidR="005E3321" w:rsidRPr="006E7920" w:rsidRDefault="005E3321" w:rsidP="00F05D51">
            <w:pPr>
              <w:spacing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  <w:t>EVALUACIÓN DEL PROYECTO</w:t>
            </w:r>
          </w:p>
        </w:tc>
      </w:tr>
      <w:tr w:rsidR="005E3321" w:rsidRPr="0069261E" w:rsidTr="006E7920">
        <w:trPr>
          <w:trHeight w:val="487"/>
        </w:trPr>
        <w:tc>
          <w:tcPr>
            <w:tcW w:w="5230" w:type="dxa"/>
            <w:gridSpan w:val="2"/>
            <w:shd w:val="clear" w:color="auto" w:fill="D99594"/>
          </w:tcPr>
          <w:p w:rsidR="005E3321" w:rsidRPr="006E7920" w:rsidRDefault="005E3321" w:rsidP="00F05D51">
            <w:pPr>
              <w:pStyle w:val="Heading2"/>
              <w:spacing w:before="0" w:after="160" w:line="240" w:lineRule="auto"/>
              <w:ind w:left="0" w:right="0"/>
              <w:jc w:val="center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</w:rPr>
              <w:t>CRITERIOS DE EVALUACIÓN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F05D51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0’5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F05D51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</w:t>
            </w: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E7920" w:rsidRDefault="005E3321" w:rsidP="00F05D51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1’5</w:t>
            </w: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E7920" w:rsidRDefault="005E3321" w:rsidP="00F05D51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2</w:t>
            </w:r>
          </w:p>
        </w:tc>
      </w:tr>
      <w:tr w:rsidR="005E3321" w:rsidRPr="0069261E" w:rsidTr="006E7920">
        <w:trPr>
          <w:trHeight w:val="151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Búsqueda de información</w:t>
            </w:r>
          </w:p>
          <w:p w:rsidR="005E3321" w:rsidRPr="00D50B6B" w:rsidRDefault="005E3321" w:rsidP="00F05D51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D50B6B">
              <w:rPr>
                <w:rFonts w:ascii="Bookman Old Style" w:hAnsi="Bookman Old Style" w:cs="Bookman Old Style"/>
                <w:lang w:val="es-ES_tradnl"/>
              </w:rPr>
              <w:t>(Selecciona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, ordena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y cohesiona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la información más relevante de la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fuente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asignada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6E7920">
        <w:trPr>
          <w:trHeight w:val="142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Síntesis de la información</w:t>
            </w:r>
          </w:p>
          <w:p w:rsidR="005E3321" w:rsidRPr="0069261E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color w:val="806000"/>
                <w:lang w:val="es-ES_tradnl"/>
              </w:rPr>
              <w:t>(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Realiza</w:t>
            </w:r>
            <w:r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n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 xml:space="preserve"> un esquema coherente de su información que incluye los puntos más relevantes)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6E7920">
        <w:trPr>
          <w:trHeight w:val="509"/>
        </w:trPr>
        <w:tc>
          <w:tcPr>
            <w:tcW w:w="10218" w:type="dxa"/>
            <w:gridSpan w:val="8"/>
            <w:shd w:val="clear" w:color="auto" w:fill="D99594"/>
          </w:tcPr>
          <w:p w:rsidR="005E3321" w:rsidRPr="006E7920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632423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Exposición del proyecto</w:t>
            </w:r>
          </w:p>
        </w:tc>
      </w:tr>
      <w:tr w:rsidR="005E3321" w:rsidRPr="0069261E" w:rsidTr="006E7920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Asimilación del discurso</w:t>
            </w:r>
          </w:p>
          <w:p w:rsidR="005E3321" w:rsidRPr="0069261E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de forma natural sin necesidad de leer los apuntes).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037BF1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Léxico y adecuación al contexto</w:t>
            </w:r>
          </w:p>
          <w:p w:rsidR="005E3321" w:rsidRPr="0069261E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(No repite palabras innecesariamente y emplea un registro formal).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037BF1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 xml:space="preserve">Cohesión y coherencia </w:t>
            </w:r>
          </w:p>
          <w:p w:rsidR="005E3321" w:rsidRPr="0069261E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(Explica de manera clara y ordenada, empleando algún marcador discursivo).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037BF1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Vocalización y paralenguaje</w:t>
            </w:r>
          </w:p>
          <w:p w:rsidR="005E3321" w:rsidRPr="0069261E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con un tono de voz adecuado, vocalizando con nitidez; mira al auditorio y gesticula con naturalidad).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037BF1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Recursos adicionales</w:t>
            </w:r>
          </w:p>
          <w:p w:rsidR="005E3321" w:rsidRPr="0069261E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(Hace uso de una presentación de diapositivas que contiene el guion de lo más relevante e imágenes ilustrativas).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037BF1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Trabajo cooperativo</w:t>
            </w:r>
          </w:p>
          <w:p w:rsidR="005E3321" w:rsidRPr="0069261E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(Cumple las funciones asignadas y coopera activamente con sus compañeros en el trabajo).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037BF1">
        <w:trPr>
          <w:gridAfter w:val="1"/>
          <w:wAfter w:w="27" w:type="dxa"/>
          <w:trHeight w:val="577"/>
        </w:trPr>
        <w:tc>
          <w:tcPr>
            <w:tcW w:w="8363" w:type="dxa"/>
            <w:gridSpan w:val="5"/>
            <w:shd w:val="clear" w:color="auto" w:fill="D99594"/>
          </w:tcPr>
          <w:p w:rsidR="005E3321" w:rsidRPr="006E7920" w:rsidRDefault="005E3321" w:rsidP="00F05D51">
            <w:pPr>
              <w:spacing w:line="240" w:lineRule="auto"/>
              <w:jc w:val="right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  <w:t xml:space="preserve">CALIFICACIÓN                                                                        </w:t>
            </w:r>
          </w:p>
        </w:tc>
        <w:tc>
          <w:tcPr>
            <w:tcW w:w="1828" w:type="dxa"/>
            <w:gridSpan w:val="2"/>
            <w:shd w:val="clear" w:color="auto" w:fill="FFFFFF"/>
            <w:vAlign w:val="center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037BF1">
        <w:trPr>
          <w:gridAfter w:val="1"/>
          <w:wAfter w:w="27" w:type="dxa"/>
          <w:trHeight w:val="529"/>
        </w:trPr>
        <w:tc>
          <w:tcPr>
            <w:tcW w:w="2448" w:type="dxa"/>
            <w:shd w:val="clear" w:color="auto" w:fill="D99594"/>
          </w:tcPr>
          <w:p w:rsidR="005E3321" w:rsidRPr="006E7920" w:rsidRDefault="005E3321" w:rsidP="00F05D51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9261E"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  <w:lang w:val="es-ES_tradnl"/>
              </w:rPr>
              <w:t xml:space="preserve">   </w:t>
            </w: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ALUMNO/A</w:t>
            </w:r>
          </w:p>
        </w:tc>
        <w:tc>
          <w:tcPr>
            <w:tcW w:w="7743" w:type="dxa"/>
            <w:gridSpan w:val="6"/>
            <w:shd w:val="clear" w:color="auto" w:fill="FFFFFF"/>
          </w:tcPr>
          <w:p w:rsidR="005E3321" w:rsidRPr="0069261E" w:rsidRDefault="005E3321" w:rsidP="00F05D51">
            <w:pPr>
              <w:spacing w:line="240" w:lineRule="auto"/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</w:rPr>
            </w:pPr>
          </w:p>
        </w:tc>
      </w:tr>
    </w:tbl>
    <w:p w:rsidR="005E3321" w:rsidRDefault="005E3321" w:rsidP="000C15BE">
      <w:pPr>
        <w:pStyle w:val="ListParagraph"/>
        <w:tabs>
          <w:tab w:val="left" w:pos="6090"/>
        </w:tabs>
        <w:spacing w:after="60" w:line="240" w:lineRule="auto"/>
        <w:ind w:left="-284" w:right="-567"/>
        <w:rPr>
          <w:rFonts w:ascii="Baskerville Old Face" w:hAnsi="Baskerville Old Face" w:cs="Baskerville Old Face"/>
          <w:sz w:val="36"/>
          <w:szCs w:val="36"/>
        </w:rPr>
      </w:pPr>
    </w:p>
    <w:p w:rsidR="005E3321" w:rsidRDefault="005E3321" w:rsidP="000C15BE">
      <w:pPr>
        <w:pStyle w:val="ListParagraph"/>
        <w:tabs>
          <w:tab w:val="left" w:pos="6090"/>
        </w:tabs>
        <w:spacing w:after="60" w:line="240" w:lineRule="auto"/>
        <w:ind w:left="-284" w:right="-567"/>
        <w:rPr>
          <w:rFonts w:ascii="Baskerville Old Face" w:hAnsi="Baskerville Old Face" w:cs="Baskerville Old Face"/>
          <w:sz w:val="36"/>
          <w:szCs w:val="36"/>
        </w:rPr>
      </w:pPr>
    </w:p>
    <w:tbl>
      <w:tblPr>
        <w:tblpPr w:leftFromText="141" w:rightFromText="141" w:vertAnchor="text" w:horzAnchor="page" w:tblpX="860" w:tblpY="151"/>
        <w:tblW w:w="102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/>
      </w:tblPr>
      <w:tblGrid>
        <w:gridCol w:w="2448"/>
        <w:gridCol w:w="2782"/>
        <w:gridCol w:w="1247"/>
        <w:gridCol w:w="1247"/>
        <w:gridCol w:w="639"/>
        <w:gridCol w:w="608"/>
        <w:gridCol w:w="1220"/>
        <w:gridCol w:w="27"/>
      </w:tblGrid>
      <w:tr w:rsidR="005E3321" w:rsidRPr="006E7920" w:rsidTr="00D337E5">
        <w:trPr>
          <w:gridAfter w:val="1"/>
          <w:wAfter w:w="27" w:type="dxa"/>
          <w:trHeight w:val="113"/>
        </w:trPr>
        <w:tc>
          <w:tcPr>
            <w:tcW w:w="10191" w:type="dxa"/>
            <w:gridSpan w:val="7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  <w:t>EVALUACIÓN DEL PROYECTO</w:t>
            </w:r>
          </w:p>
        </w:tc>
      </w:tr>
      <w:tr w:rsidR="005E3321" w:rsidRPr="0069261E" w:rsidTr="00D337E5">
        <w:trPr>
          <w:trHeight w:val="487"/>
        </w:trPr>
        <w:tc>
          <w:tcPr>
            <w:tcW w:w="5230" w:type="dxa"/>
            <w:gridSpan w:val="2"/>
            <w:shd w:val="clear" w:color="auto" w:fill="D99594"/>
          </w:tcPr>
          <w:p w:rsidR="005E3321" w:rsidRPr="006E7920" w:rsidRDefault="005E3321" w:rsidP="00D337E5">
            <w:pPr>
              <w:pStyle w:val="Heading2"/>
              <w:spacing w:before="0" w:after="160" w:line="240" w:lineRule="auto"/>
              <w:ind w:left="0" w:right="0"/>
              <w:jc w:val="center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</w:rPr>
              <w:t>CRITERIOS DE EVALUACIÓN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0’5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</w:t>
            </w: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1’5</w:t>
            </w: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2</w:t>
            </w:r>
          </w:p>
        </w:tc>
      </w:tr>
      <w:tr w:rsidR="005E3321" w:rsidRPr="0069261E" w:rsidTr="00D337E5">
        <w:trPr>
          <w:trHeight w:val="151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Búsqueda de información</w:t>
            </w:r>
          </w:p>
          <w:p w:rsidR="005E3321" w:rsidRPr="00D50B6B" w:rsidRDefault="005E3321" w:rsidP="00D337E5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D50B6B">
              <w:rPr>
                <w:rFonts w:ascii="Bookman Old Style" w:hAnsi="Bookman Old Style" w:cs="Bookman Old Style"/>
                <w:lang w:val="es-ES_tradnl"/>
              </w:rPr>
              <w:t>(Selecciona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, ordena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y cohesiona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la información más relevante de la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fuente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asignada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D337E5">
        <w:trPr>
          <w:trHeight w:val="142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Síntesis de la información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color w:val="806000"/>
                <w:lang w:val="es-ES_tradnl"/>
              </w:rPr>
              <w:t>(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Realiza</w:t>
            </w:r>
            <w:r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n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 xml:space="preserve"> un esquema coherente de su información que incluye los puntos más relevantes)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D337E5">
        <w:trPr>
          <w:trHeight w:val="509"/>
        </w:trPr>
        <w:tc>
          <w:tcPr>
            <w:tcW w:w="10218" w:type="dxa"/>
            <w:gridSpan w:val="8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632423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Exposición del proyecto</w:t>
            </w: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Asimilación del discurso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de forma natural sin necesidad de leer los apuntes).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Léxico y adecuación al contexto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(No repite palabras innecesariamente y emplea un registro formal).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 xml:space="preserve">Cohesión y coherencia 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(Explica de manera clara y ordenada, empleando algún marcador discursivo).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Vocalización y paralenguaje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con un tono de voz adecuado, vocalizando con nitidez; mira al auditorio y gesticula con naturalidad).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Recursos adicionales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(Hace uso de una presentación de diapositivas que contiene el guion de lo más relevante e imágenes ilustrativas).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Trabajo cooperativo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(Cumple las funciones asignadas y coopera activamente con sus compañeros en el trabajo).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gridAfter w:val="1"/>
          <w:wAfter w:w="27" w:type="dxa"/>
          <w:trHeight w:val="577"/>
        </w:trPr>
        <w:tc>
          <w:tcPr>
            <w:tcW w:w="8363" w:type="dxa"/>
            <w:gridSpan w:val="5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jc w:val="right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  <w:t xml:space="preserve">CALIFICACIÓN                                                                        </w:t>
            </w:r>
          </w:p>
        </w:tc>
        <w:tc>
          <w:tcPr>
            <w:tcW w:w="1828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gridAfter w:val="1"/>
          <w:wAfter w:w="27" w:type="dxa"/>
          <w:trHeight w:val="529"/>
        </w:trPr>
        <w:tc>
          <w:tcPr>
            <w:tcW w:w="2448" w:type="dxa"/>
            <w:shd w:val="clear" w:color="auto" w:fill="D99594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9261E"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  <w:lang w:val="es-ES_tradnl"/>
              </w:rPr>
              <w:t xml:space="preserve">   </w:t>
            </w: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ALUMNO/A</w:t>
            </w:r>
          </w:p>
        </w:tc>
        <w:tc>
          <w:tcPr>
            <w:tcW w:w="7743" w:type="dxa"/>
            <w:gridSpan w:val="6"/>
            <w:shd w:val="clear" w:color="auto" w:fill="FFFFFF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</w:rPr>
            </w:pPr>
          </w:p>
        </w:tc>
      </w:tr>
    </w:tbl>
    <w:p w:rsidR="005E3321" w:rsidRDefault="005E3321" w:rsidP="000C15BE">
      <w:pPr>
        <w:pStyle w:val="ListParagraph"/>
        <w:tabs>
          <w:tab w:val="left" w:pos="6090"/>
        </w:tabs>
        <w:spacing w:after="60" w:line="240" w:lineRule="auto"/>
        <w:ind w:left="-284" w:right="-567"/>
        <w:rPr>
          <w:rFonts w:ascii="Baskerville Old Face" w:hAnsi="Baskerville Old Face" w:cs="Baskerville Old Face"/>
          <w:sz w:val="36"/>
          <w:szCs w:val="36"/>
        </w:rPr>
      </w:pPr>
    </w:p>
    <w:p w:rsidR="005E3321" w:rsidRDefault="005E3321" w:rsidP="000C15BE">
      <w:pPr>
        <w:pStyle w:val="ListParagraph"/>
        <w:tabs>
          <w:tab w:val="left" w:pos="6090"/>
        </w:tabs>
        <w:spacing w:after="60" w:line="240" w:lineRule="auto"/>
        <w:ind w:left="-284" w:right="-567"/>
        <w:rPr>
          <w:rFonts w:ascii="Baskerville Old Face" w:hAnsi="Baskerville Old Face" w:cs="Baskerville Old Face"/>
          <w:sz w:val="36"/>
          <w:szCs w:val="36"/>
        </w:rPr>
      </w:pPr>
    </w:p>
    <w:tbl>
      <w:tblPr>
        <w:tblpPr w:leftFromText="141" w:rightFromText="141" w:vertAnchor="text" w:horzAnchor="page" w:tblpX="860" w:tblpY="151"/>
        <w:tblW w:w="1021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/>
      </w:tblPr>
      <w:tblGrid>
        <w:gridCol w:w="2448"/>
        <w:gridCol w:w="2782"/>
        <w:gridCol w:w="1247"/>
        <w:gridCol w:w="1247"/>
        <w:gridCol w:w="639"/>
        <w:gridCol w:w="608"/>
        <w:gridCol w:w="1220"/>
        <w:gridCol w:w="27"/>
      </w:tblGrid>
      <w:tr w:rsidR="005E3321" w:rsidRPr="006E7920" w:rsidTr="00D337E5">
        <w:trPr>
          <w:gridAfter w:val="1"/>
          <w:wAfter w:w="27" w:type="dxa"/>
          <w:trHeight w:val="113"/>
        </w:trPr>
        <w:tc>
          <w:tcPr>
            <w:tcW w:w="10191" w:type="dxa"/>
            <w:gridSpan w:val="7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  <w:t>EVALUACIÓN DEL PROYECTO</w:t>
            </w:r>
          </w:p>
        </w:tc>
      </w:tr>
      <w:tr w:rsidR="005E3321" w:rsidRPr="0069261E" w:rsidTr="00D337E5">
        <w:trPr>
          <w:trHeight w:val="487"/>
        </w:trPr>
        <w:tc>
          <w:tcPr>
            <w:tcW w:w="5230" w:type="dxa"/>
            <w:gridSpan w:val="2"/>
            <w:shd w:val="clear" w:color="auto" w:fill="D99594"/>
          </w:tcPr>
          <w:p w:rsidR="005E3321" w:rsidRPr="006E7920" w:rsidRDefault="005E3321" w:rsidP="00D337E5">
            <w:pPr>
              <w:pStyle w:val="Heading2"/>
              <w:spacing w:before="0" w:after="160" w:line="240" w:lineRule="auto"/>
              <w:ind w:left="0" w:right="0"/>
              <w:jc w:val="center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</w:rPr>
              <w:t>CRITERIOS DE EVALUACIÓN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0’5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</w:t>
            </w: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1’5</w:t>
            </w: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2</w:t>
            </w:r>
          </w:p>
        </w:tc>
      </w:tr>
      <w:tr w:rsidR="005E3321" w:rsidRPr="0069261E" w:rsidTr="00D337E5">
        <w:trPr>
          <w:trHeight w:val="151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Búsqueda de información</w:t>
            </w:r>
          </w:p>
          <w:p w:rsidR="005E3321" w:rsidRPr="00D50B6B" w:rsidRDefault="005E3321" w:rsidP="00D337E5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D50B6B">
              <w:rPr>
                <w:rFonts w:ascii="Bookman Old Style" w:hAnsi="Bookman Old Style" w:cs="Bookman Old Style"/>
                <w:lang w:val="es-ES_tradnl"/>
              </w:rPr>
              <w:t>(Selecciona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, ordena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y cohesiona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la información más relevante de la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fuente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asignada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D337E5">
        <w:trPr>
          <w:trHeight w:val="142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Síntesis de la información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color w:val="806000"/>
                <w:lang w:val="es-ES_tradnl"/>
              </w:rPr>
              <w:t>(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Realiza</w:t>
            </w:r>
            <w:r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n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 xml:space="preserve"> un esquema coherente de su información que incluye los puntos más relevantes)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D337E5">
        <w:trPr>
          <w:trHeight w:val="509"/>
        </w:trPr>
        <w:tc>
          <w:tcPr>
            <w:tcW w:w="10218" w:type="dxa"/>
            <w:gridSpan w:val="8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632423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Exposición del proyecto</w:t>
            </w: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Asimilación del discurso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de forma natural sin necesidad de leer los apuntes).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Léxico y adecuación al contexto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(No repite palabras innecesariamente y emplea un registro formal).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 xml:space="preserve">Cohesión y coherencia 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(Explica de manera clara y ordenada, empleando algún marcador discursivo).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Vocalización y paralenguaje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con un tono de voz adecuado, vocalizando con nitidez; mira al auditorio y gesticula con naturalidad).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Recursos adicionales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(Hace uso de una presentación de diapositivas que contiene el guion de lo más relevante e imágenes ilustrativas).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Trabajo cooperativo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(Cumple las funciones asignadas y coopera activamente con sus compañeros en el trabajo).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gridAfter w:val="1"/>
          <w:wAfter w:w="27" w:type="dxa"/>
          <w:trHeight w:val="577"/>
        </w:trPr>
        <w:tc>
          <w:tcPr>
            <w:tcW w:w="8363" w:type="dxa"/>
            <w:gridSpan w:val="5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jc w:val="right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  <w:t xml:space="preserve">CALIFICACIÓN                                                                        </w:t>
            </w:r>
          </w:p>
        </w:tc>
        <w:tc>
          <w:tcPr>
            <w:tcW w:w="1828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gridAfter w:val="1"/>
          <w:wAfter w:w="27" w:type="dxa"/>
          <w:trHeight w:val="529"/>
        </w:trPr>
        <w:tc>
          <w:tcPr>
            <w:tcW w:w="2448" w:type="dxa"/>
            <w:shd w:val="clear" w:color="auto" w:fill="D99594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9261E"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  <w:lang w:val="es-ES_tradnl"/>
              </w:rPr>
              <w:t xml:space="preserve">   </w:t>
            </w: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ALUMNO/A</w:t>
            </w:r>
          </w:p>
        </w:tc>
        <w:tc>
          <w:tcPr>
            <w:tcW w:w="7743" w:type="dxa"/>
            <w:gridSpan w:val="6"/>
            <w:shd w:val="clear" w:color="auto" w:fill="FFFFFF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</w:rPr>
            </w:pPr>
          </w:p>
        </w:tc>
      </w:tr>
      <w:tr w:rsidR="005E3321" w:rsidRPr="006E7920" w:rsidTr="00D337E5">
        <w:trPr>
          <w:gridAfter w:val="1"/>
          <w:wAfter w:w="27" w:type="dxa"/>
          <w:trHeight w:val="113"/>
        </w:trPr>
        <w:tc>
          <w:tcPr>
            <w:tcW w:w="10191" w:type="dxa"/>
            <w:gridSpan w:val="7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6"/>
                <w:szCs w:val="36"/>
                <w:lang w:val="es-ES_tradnl"/>
              </w:rPr>
              <w:t>EVALUACIÓN DEL PROYECTO</w:t>
            </w:r>
          </w:p>
        </w:tc>
      </w:tr>
      <w:tr w:rsidR="005E3321" w:rsidRPr="0069261E" w:rsidTr="00D337E5">
        <w:trPr>
          <w:trHeight w:val="487"/>
        </w:trPr>
        <w:tc>
          <w:tcPr>
            <w:tcW w:w="5230" w:type="dxa"/>
            <w:gridSpan w:val="2"/>
            <w:shd w:val="clear" w:color="auto" w:fill="D99594"/>
          </w:tcPr>
          <w:p w:rsidR="005E3321" w:rsidRPr="006E7920" w:rsidRDefault="005E3321" w:rsidP="00D337E5">
            <w:pPr>
              <w:pStyle w:val="Heading2"/>
              <w:spacing w:before="0" w:after="160" w:line="240" w:lineRule="auto"/>
              <w:ind w:left="0" w:right="0"/>
              <w:jc w:val="center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</w:rPr>
              <w:t>CRITERIOS DE EVALUACIÓN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0’5</w:t>
            </w:r>
          </w:p>
        </w:tc>
        <w:tc>
          <w:tcPr>
            <w:tcW w:w="1247" w:type="dxa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</w:t>
            </w: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1’5</w:t>
            </w: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E7920" w:rsidRDefault="005E3321" w:rsidP="00D337E5">
            <w:pPr>
              <w:spacing w:after="12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40"/>
                <w:szCs w:val="40"/>
                <w:lang w:val="es-ES_tradnl"/>
              </w:rPr>
              <w:t>2</w:t>
            </w:r>
          </w:p>
        </w:tc>
      </w:tr>
      <w:tr w:rsidR="005E3321" w:rsidRPr="0069261E" w:rsidTr="00D337E5">
        <w:trPr>
          <w:trHeight w:val="151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Búsqueda de información</w:t>
            </w:r>
          </w:p>
          <w:p w:rsidR="005E3321" w:rsidRPr="00D50B6B" w:rsidRDefault="005E3321" w:rsidP="00D337E5">
            <w:pPr>
              <w:pStyle w:val="NormalWeb"/>
              <w:spacing w:before="0" w:beforeAutospacing="0" w:after="0" w:afterAutospacing="0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D50B6B">
              <w:rPr>
                <w:rFonts w:ascii="Bookman Old Style" w:hAnsi="Bookman Old Style" w:cs="Bookman Old Style"/>
                <w:lang w:val="es-ES_tradnl"/>
              </w:rPr>
              <w:t>(Selecciona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, ordena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y cohesiona</w:t>
            </w:r>
            <w:r>
              <w:rPr>
                <w:rFonts w:ascii="Bookman Old Style" w:hAnsi="Bookman Old Style" w:cs="Bookman Old Style"/>
                <w:lang w:val="es-ES_tradnl"/>
              </w:rPr>
              <w:t>n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la información más relevante de la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fuente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 xml:space="preserve"> asignada</w:t>
            </w:r>
            <w:r>
              <w:rPr>
                <w:rFonts w:ascii="Bookman Old Style" w:hAnsi="Bookman Old Style" w:cs="Bookman Old Style"/>
                <w:lang w:val="es-ES_tradnl"/>
              </w:rPr>
              <w:t>s</w:t>
            </w:r>
            <w:r w:rsidRPr="00D50B6B">
              <w:rPr>
                <w:rFonts w:ascii="Bookman Old Style" w:hAnsi="Bookman Old Style" w:cs="Bookman Old Style"/>
                <w:lang w:val="es-ES_tradnl"/>
              </w:rPr>
              <w:t>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D337E5">
        <w:trPr>
          <w:trHeight w:val="1429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Síntesis de la información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color w:val="806000"/>
                <w:lang w:val="es-ES_tradnl"/>
              </w:rPr>
              <w:t>(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Realiza</w:t>
            </w:r>
            <w:r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>n</w:t>
            </w:r>
            <w:r w:rsidRPr="00D50B6B">
              <w:rPr>
                <w:rFonts w:ascii="Bookman Old Style" w:hAnsi="Bookman Old Style" w:cs="Bookman Old Style"/>
                <w:sz w:val="24"/>
                <w:szCs w:val="24"/>
                <w:lang w:val="es-ES_tradnl" w:eastAsia="es-ES"/>
              </w:rPr>
              <w:t xml:space="preserve"> un esquema coherente de su información que incluye los puntos más relevantes)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</w:p>
        </w:tc>
      </w:tr>
      <w:tr w:rsidR="005E3321" w:rsidRPr="0069261E" w:rsidTr="00D337E5">
        <w:trPr>
          <w:trHeight w:val="509"/>
        </w:trPr>
        <w:tc>
          <w:tcPr>
            <w:tcW w:w="10218" w:type="dxa"/>
            <w:gridSpan w:val="8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632423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Exposición del proyecto</w:t>
            </w: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Asimilación del discurso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de forma natural sin necesidad de leer los apuntes).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Léxico y adecuación al contexto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(No repite palabras innecesariamente y emplea un registro formal).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 xml:space="preserve">Cohesión y coherencia 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(Explica de manera clara y ordenada, empleando algún marcador discursivo).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Vocalización y paralenguaje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(Expone con un tono de voz adecuado, vocalizando con nitidez; mira al auditorio y gesticula con naturalidad).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Recursos adicionales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(Hace uso de una presentación de diapositivas que contiene el guion de lo más relevante e imágenes ilustrativas).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trHeight w:val="1164"/>
        </w:trPr>
        <w:tc>
          <w:tcPr>
            <w:tcW w:w="5230" w:type="dxa"/>
            <w:gridSpan w:val="2"/>
            <w:shd w:val="clear" w:color="auto" w:fill="FFFFFF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</w:pPr>
            <w:r w:rsidRPr="006E7920">
              <w:rPr>
                <w:rFonts w:ascii="Bookman Old Style" w:hAnsi="Bookman Old Style" w:cs="Bookman Old Style"/>
                <w:color w:val="632423"/>
                <w:sz w:val="32"/>
                <w:szCs w:val="32"/>
                <w:lang w:val="es-ES_tradnl"/>
              </w:rPr>
              <w:t>Trabajo cooperativo</w:t>
            </w:r>
          </w:p>
          <w:p w:rsidR="005E3321" w:rsidRPr="0069261E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color w:val="806000"/>
                <w:sz w:val="32"/>
                <w:szCs w:val="32"/>
                <w:lang w:val="es-ES_tradnl"/>
              </w:rPr>
            </w:pPr>
            <w:r w:rsidRPr="0069261E">
              <w:rPr>
                <w:rFonts w:ascii="Bookman Old Style" w:hAnsi="Bookman Old Style" w:cs="Bookman Old Style"/>
                <w:lang w:val="es-ES_tradnl"/>
              </w:rPr>
              <w:t>(Cumple las funciones asignadas y coopera activamente con sus compañeros en el trabajo).</w:t>
            </w: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  <w:tc>
          <w:tcPr>
            <w:tcW w:w="1247" w:type="dxa"/>
            <w:gridSpan w:val="2"/>
            <w:shd w:val="clear" w:color="auto" w:fill="D99594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gridAfter w:val="1"/>
          <w:wAfter w:w="27" w:type="dxa"/>
          <w:trHeight w:val="577"/>
        </w:trPr>
        <w:tc>
          <w:tcPr>
            <w:tcW w:w="8363" w:type="dxa"/>
            <w:gridSpan w:val="5"/>
            <w:shd w:val="clear" w:color="auto" w:fill="D99594"/>
          </w:tcPr>
          <w:p w:rsidR="005E3321" w:rsidRPr="006E7920" w:rsidRDefault="005E3321" w:rsidP="00D337E5">
            <w:pPr>
              <w:spacing w:line="240" w:lineRule="auto"/>
              <w:jc w:val="right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  <w:t xml:space="preserve">CALIFICACIÓN                                                                        </w:t>
            </w:r>
          </w:p>
        </w:tc>
        <w:tc>
          <w:tcPr>
            <w:tcW w:w="1828" w:type="dxa"/>
            <w:gridSpan w:val="2"/>
            <w:shd w:val="clear" w:color="auto" w:fill="FFFFFF"/>
            <w:vAlign w:val="center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color w:val="806000"/>
              </w:rPr>
            </w:pPr>
          </w:p>
        </w:tc>
      </w:tr>
      <w:tr w:rsidR="005E3321" w:rsidRPr="0069261E" w:rsidTr="00D337E5">
        <w:trPr>
          <w:gridAfter w:val="1"/>
          <w:wAfter w:w="27" w:type="dxa"/>
          <w:trHeight w:val="529"/>
        </w:trPr>
        <w:tc>
          <w:tcPr>
            <w:tcW w:w="2448" w:type="dxa"/>
            <w:shd w:val="clear" w:color="auto" w:fill="D99594"/>
          </w:tcPr>
          <w:p w:rsidR="005E3321" w:rsidRPr="006E7920" w:rsidRDefault="005E3321" w:rsidP="00D337E5">
            <w:pPr>
              <w:spacing w:after="0" w:line="240" w:lineRule="auto"/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</w:rPr>
            </w:pPr>
            <w:r w:rsidRPr="0069261E"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  <w:lang w:val="es-ES_tradnl"/>
              </w:rPr>
              <w:t xml:space="preserve">   </w:t>
            </w:r>
            <w:r w:rsidRPr="006E7920">
              <w:rPr>
                <w:rFonts w:ascii="Bookman Old Style" w:hAnsi="Bookman Old Style" w:cs="Bookman Old Style"/>
                <w:b/>
                <w:bCs/>
                <w:color w:val="632423"/>
                <w:sz w:val="32"/>
                <w:szCs w:val="32"/>
                <w:lang w:val="es-ES_tradnl"/>
              </w:rPr>
              <w:t>ALUMNO/A</w:t>
            </w:r>
          </w:p>
        </w:tc>
        <w:tc>
          <w:tcPr>
            <w:tcW w:w="7743" w:type="dxa"/>
            <w:gridSpan w:val="6"/>
            <w:shd w:val="clear" w:color="auto" w:fill="FFFFFF"/>
          </w:tcPr>
          <w:p w:rsidR="005E3321" w:rsidRPr="0069261E" w:rsidRDefault="005E3321" w:rsidP="00D337E5">
            <w:pPr>
              <w:spacing w:line="240" w:lineRule="auto"/>
              <w:rPr>
                <w:rFonts w:ascii="Bookman Old Style" w:hAnsi="Bookman Old Style" w:cs="Bookman Old Style"/>
                <w:b/>
                <w:bCs/>
                <w:color w:val="806000"/>
                <w:sz w:val="28"/>
                <w:szCs w:val="28"/>
              </w:rPr>
            </w:pPr>
          </w:p>
        </w:tc>
      </w:tr>
    </w:tbl>
    <w:p w:rsidR="005E3321" w:rsidRDefault="005E3321" w:rsidP="000C15BE">
      <w:pPr>
        <w:pStyle w:val="ListParagraph"/>
        <w:tabs>
          <w:tab w:val="left" w:pos="6090"/>
        </w:tabs>
        <w:spacing w:after="60" w:line="240" w:lineRule="auto"/>
        <w:ind w:left="-284" w:right="-567"/>
        <w:rPr>
          <w:rFonts w:ascii="Baskerville Old Face" w:hAnsi="Baskerville Old Face" w:cs="Baskerville Old Face"/>
          <w:sz w:val="36"/>
          <w:szCs w:val="36"/>
        </w:rPr>
      </w:pPr>
    </w:p>
    <w:p w:rsidR="005E3321" w:rsidRPr="004008C4" w:rsidRDefault="005E3321" w:rsidP="004008C4">
      <w:pPr>
        <w:spacing w:after="0" w:line="240" w:lineRule="auto"/>
      </w:pPr>
      <w:r>
        <w:rPr>
          <w:noProof/>
          <w:lang w:eastAsia="es-ES"/>
        </w:rPr>
        <w:pict>
          <v:shape id="_x0000_s1045" type="#_x0000_t75" style="position:absolute;margin-left:350.65pt;margin-top:.6pt;width:113.25pt;height:39.75pt;z-index:-251654144" wrapcoords="0 0 -143 815 -143 19562 0 21192 21457 21192 21600 19562 21600 815 21457 0 0 0">
            <v:imagedata r:id="rId10" o:title=""/>
            <w10:wrap type="tight"/>
          </v:shape>
        </w:pict>
      </w:r>
      <w:hyperlink r:id="rId11" w:history="1">
        <w:r w:rsidRPr="004008C4">
          <w:rPr>
            <w:rStyle w:val="Hyperlink"/>
          </w:rPr>
          <w:t>https://creativecommons.org/licenses/by-nc/4.0/</w:t>
        </w:r>
      </w:hyperlink>
    </w:p>
    <w:p w:rsidR="005E3321" w:rsidRDefault="005E3321" w:rsidP="000C15BE">
      <w:pPr>
        <w:pStyle w:val="ListParagraph"/>
        <w:tabs>
          <w:tab w:val="left" w:pos="6090"/>
        </w:tabs>
        <w:spacing w:after="60" w:line="240" w:lineRule="auto"/>
        <w:ind w:left="-284" w:right="-567"/>
        <w:rPr>
          <w:rFonts w:ascii="Baskerville Old Face" w:hAnsi="Baskerville Old Face" w:cs="Baskerville Old Face"/>
          <w:sz w:val="36"/>
          <w:szCs w:val="36"/>
        </w:rPr>
      </w:pPr>
    </w:p>
    <w:sectPr w:rsidR="005E3321" w:rsidSect="00256373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709" w:right="1701" w:bottom="1417" w:left="1701" w:header="708" w:footer="1254" w:gutter="0"/>
      <w:pgBorders w:offsetFrom="page">
        <w:top w:val="thinThickThinMediumGap" w:sz="24" w:space="24" w:color="D99594"/>
        <w:left w:val="thinThickThinMediumGap" w:sz="24" w:space="24" w:color="D99594"/>
        <w:bottom w:val="thinThickThinMediumGap" w:sz="24" w:space="24" w:color="D99594"/>
        <w:right w:val="thinThickThinMediumGap" w:sz="24" w:space="24" w:color="D99594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3321" w:rsidRDefault="005E3321" w:rsidP="004666EF">
      <w:pPr>
        <w:spacing w:after="0" w:line="240" w:lineRule="auto"/>
      </w:pPr>
      <w:r>
        <w:separator/>
      </w:r>
    </w:p>
  </w:endnote>
  <w:endnote w:type="continuationSeparator" w:id="0">
    <w:p w:rsidR="005E3321" w:rsidRDefault="005E3321" w:rsidP="004666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kerville Old Face">
    <w:altName w:val="Goudy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avie">
    <w:altName w:val="Courier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lako-Bold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 BERKLE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quaduct Italic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 DESTIN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321" w:rsidRPr="004616EE" w:rsidRDefault="005E3321" w:rsidP="004616EE">
    <w:pPr>
      <w:pStyle w:val="Footer"/>
      <w:tabs>
        <w:tab w:val="clear" w:pos="4252"/>
        <w:tab w:val="clear" w:pos="8504"/>
        <w:tab w:val="left" w:pos="7768"/>
      </w:tabs>
    </w:pPr>
    <w:r>
      <w:rPr>
        <w:noProof/>
        <w:lang w:eastAsia="es-ES"/>
      </w:rPr>
      <w:pict>
        <v:shapetype id="_x0000_t5" coordsize="21600,21600" o:spt="5" adj="10800" path="m@0,l,21600r21600,xe">
          <v:stroke joinstyle="miter"/>
          <v:formulas>
            <v:f eqn="val #0"/>
            <v:f eqn="prod #0 1 2"/>
            <v:f eqn="sum @1 10800 0"/>
          </v:formulas>
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<v:handles>
            <v:h position="#0,topLeft" xrange="0,21600"/>
          </v:handles>
        </v:shapetype>
        <v:shape id="_x0000_s2055" type="#_x0000_t5" style="position:absolute;margin-left:1401.9pt;margin-top:0;width:167.4pt;height:161.8pt;z-index:251659264;mso-position-horizontal:right;mso-position-horizontal-relative:page;mso-position-vertical:bottom;mso-position-vertical-relative:page" adj="21600" fillcolor="#d2eaf1" stroked="f">
          <v:textbox style="mso-next-textbox:#_x0000_s2055">
            <w:txbxContent>
              <w:p w:rsidR="005E3321" w:rsidRDefault="005E3321">
                <w:pPr>
                  <w:jc w:val="center"/>
                  <w:rPr>
                    <w:szCs w:val="72"/>
                  </w:rPr>
                </w:pPr>
                <w:fldSimple w:instr=" PAGE    \* MERGEFORMAT ">
                  <w:r w:rsidRPr="00FA7E70">
                    <w:rPr>
                      <w:rFonts w:ascii="Cambria" w:hAnsi="Cambria"/>
                      <w:noProof/>
                      <w:color w:val="FFFFFF"/>
                      <w:sz w:val="72"/>
                      <w:szCs w:val="72"/>
                    </w:rPr>
                    <w:t>2</w:t>
                  </w:r>
                </w:fldSimple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3321" w:rsidRDefault="005E3321" w:rsidP="004666EF">
      <w:pPr>
        <w:spacing w:after="0" w:line="240" w:lineRule="auto"/>
      </w:pPr>
      <w:r>
        <w:separator/>
      </w:r>
    </w:p>
  </w:footnote>
  <w:footnote w:type="continuationSeparator" w:id="0">
    <w:p w:rsidR="005E3321" w:rsidRDefault="005E3321" w:rsidP="004666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321" w:rsidRDefault="005E3321">
    <w:pPr>
      <w:pStyle w:val="Header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10329" o:spid="_x0000_s2053" type="#_x0000_t75" style="position:absolute;margin-left:0;margin-top:0;width:800.4pt;height:800.4pt;z-index:-251659264;mso-position-horizontal:center;mso-position-horizontal-relative:margin;mso-position-vertical:center;mso-position-vertical-relative:margin" o:allowincell="f">
          <v:imagedata r:id="rId1" o:title="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321" w:rsidRDefault="005E3321">
    <w:pPr>
      <w:pStyle w:val="Header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10330" o:spid="_x0000_s2054" type="#_x0000_t75" style="position:absolute;margin-left:0;margin-top:0;width:800.4pt;height:800.4pt;z-index:-251658240;mso-position-horizontal:center;mso-position-horizontal-relative:margin;mso-position-vertical:center;mso-position-vertical-relative:margin" o:allowincell="f">
          <v:imagedata r:id="rId1" o:title="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321" w:rsidRDefault="005E3321">
    <w:pPr>
      <w:pStyle w:val="Header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10328" o:spid="_x0000_s2056" type="#_x0000_t75" style="position:absolute;margin-left:0;margin-top:0;width:800.4pt;height:800.4pt;z-index:-251660288;mso-position-horizontal:center;mso-position-horizontal-relative:margin;mso-position-vertical:center;mso-position-vertical-relative:margin" o:allowincell="f">
          <v:imagedata r:id="rId1" o:title="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2A36D7"/>
    <w:multiLevelType w:val="hybridMultilevel"/>
    <w:tmpl w:val="BF34BBB8"/>
    <w:lvl w:ilvl="0" w:tplc="BBFC25B4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">
    <w:nsid w:val="5A6B0008"/>
    <w:multiLevelType w:val="hybridMultilevel"/>
    <w:tmpl w:val="74544C48"/>
    <w:lvl w:ilvl="0" w:tplc="7090E72E">
      <w:numFmt w:val="bullet"/>
      <w:lvlText w:val="-"/>
      <w:lvlJc w:val="left"/>
      <w:pPr>
        <w:ind w:left="-207" w:hanging="360"/>
      </w:pPr>
      <w:rPr>
        <w:rFonts w:ascii="Baskerville Old Face" w:eastAsia="Times New Roman" w:hAnsi="Baskerville Old Face" w:hint="default"/>
      </w:rPr>
    </w:lvl>
    <w:lvl w:ilvl="1" w:tplc="0C0A0003">
      <w:start w:val="1"/>
      <w:numFmt w:val="bullet"/>
      <w:lvlText w:val="o"/>
      <w:lvlJc w:val="left"/>
      <w:pPr>
        <w:ind w:left="513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2673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4833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2">
    <w:nsid w:val="73CE7C57"/>
    <w:multiLevelType w:val="hybridMultilevel"/>
    <w:tmpl w:val="2DDA8C2C"/>
    <w:lvl w:ilvl="0" w:tplc="D236FF50">
      <w:start w:val="1"/>
      <w:numFmt w:val="decimal"/>
      <w:lvlText w:val="%1."/>
      <w:lvlJc w:val="left"/>
      <w:pPr>
        <w:ind w:left="153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873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593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313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033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753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473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193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5913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isplayBackgroundShape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0B31"/>
    <w:rsid w:val="0002605E"/>
    <w:rsid w:val="00027591"/>
    <w:rsid w:val="00033C62"/>
    <w:rsid w:val="00037BF1"/>
    <w:rsid w:val="00042F7E"/>
    <w:rsid w:val="00054472"/>
    <w:rsid w:val="00096E2D"/>
    <w:rsid w:val="000A4689"/>
    <w:rsid w:val="000B2062"/>
    <w:rsid w:val="000C15BE"/>
    <w:rsid w:val="000E0B31"/>
    <w:rsid w:val="000E5A43"/>
    <w:rsid w:val="001162BC"/>
    <w:rsid w:val="0014637C"/>
    <w:rsid w:val="00176D8A"/>
    <w:rsid w:val="00177778"/>
    <w:rsid w:val="001A12C6"/>
    <w:rsid w:val="001A4C54"/>
    <w:rsid w:val="001F6AEE"/>
    <w:rsid w:val="0020406B"/>
    <w:rsid w:val="0021027C"/>
    <w:rsid w:val="0023571C"/>
    <w:rsid w:val="00235B59"/>
    <w:rsid w:val="002436C2"/>
    <w:rsid w:val="00256373"/>
    <w:rsid w:val="002656E2"/>
    <w:rsid w:val="00280F3E"/>
    <w:rsid w:val="002E2405"/>
    <w:rsid w:val="002F3EE9"/>
    <w:rsid w:val="003206D3"/>
    <w:rsid w:val="003228E6"/>
    <w:rsid w:val="0033536F"/>
    <w:rsid w:val="00356F77"/>
    <w:rsid w:val="003577CD"/>
    <w:rsid w:val="0036481D"/>
    <w:rsid w:val="004008C4"/>
    <w:rsid w:val="00416C9D"/>
    <w:rsid w:val="0044046F"/>
    <w:rsid w:val="004616EE"/>
    <w:rsid w:val="004666EF"/>
    <w:rsid w:val="00480B3D"/>
    <w:rsid w:val="004F279B"/>
    <w:rsid w:val="004F380A"/>
    <w:rsid w:val="00507904"/>
    <w:rsid w:val="00562697"/>
    <w:rsid w:val="005721CB"/>
    <w:rsid w:val="0058033A"/>
    <w:rsid w:val="00594D1B"/>
    <w:rsid w:val="005C629A"/>
    <w:rsid w:val="005C70FF"/>
    <w:rsid w:val="005E3321"/>
    <w:rsid w:val="00630487"/>
    <w:rsid w:val="00645CEB"/>
    <w:rsid w:val="00654000"/>
    <w:rsid w:val="006874C0"/>
    <w:rsid w:val="0069261E"/>
    <w:rsid w:val="006A51F9"/>
    <w:rsid w:val="006D56CA"/>
    <w:rsid w:val="006E6C8D"/>
    <w:rsid w:val="006E7920"/>
    <w:rsid w:val="006F39DF"/>
    <w:rsid w:val="00705782"/>
    <w:rsid w:val="0071196A"/>
    <w:rsid w:val="00722822"/>
    <w:rsid w:val="007275D8"/>
    <w:rsid w:val="00727DC8"/>
    <w:rsid w:val="007469A6"/>
    <w:rsid w:val="007619FD"/>
    <w:rsid w:val="007744B4"/>
    <w:rsid w:val="007A76BF"/>
    <w:rsid w:val="007B4505"/>
    <w:rsid w:val="007D391D"/>
    <w:rsid w:val="007F722E"/>
    <w:rsid w:val="00807A73"/>
    <w:rsid w:val="008363AA"/>
    <w:rsid w:val="00861902"/>
    <w:rsid w:val="0086688B"/>
    <w:rsid w:val="008748AA"/>
    <w:rsid w:val="00891CFF"/>
    <w:rsid w:val="008B2A42"/>
    <w:rsid w:val="009104D7"/>
    <w:rsid w:val="009A31D7"/>
    <w:rsid w:val="009C48AA"/>
    <w:rsid w:val="009E2380"/>
    <w:rsid w:val="009F5826"/>
    <w:rsid w:val="00A171B0"/>
    <w:rsid w:val="00A36DC6"/>
    <w:rsid w:val="00A42603"/>
    <w:rsid w:val="00A82680"/>
    <w:rsid w:val="00A94014"/>
    <w:rsid w:val="00AA27E5"/>
    <w:rsid w:val="00AD04DB"/>
    <w:rsid w:val="00AE54F6"/>
    <w:rsid w:val="00B177BE"/>
    <w:rsid w:val="00B22FF3"/>
    <w:rsid w:val="00B3627C"/>
    <w:rsid w:val="00B87D2A"/>
    <w:rsid w:val="00BD3A7F"/>
    <w:rsid w:val="00C23524"/>
    <w:rsid w:val="00C672E5"/>
    <w:rsid w:val="00C765FC"/>
    <w:rsid w:val="00C90F80"/>
    <w:rsid w:val="00CC176B"/>
    <w:rsid w:val="00CD26AE"/>
    <w:rsid w:val="00CE0563"/>
    <w:rsid w:val="00D06061"/>
    <w:rsid w:val="00D337E5"/>
    <w:rsid w:val="00D45AAC"/>
    <w:rsid w:val="00D50B6B"/>
    <w:rsid w:val="00D7399B"/>
    <w:rsid w:val="00D94C2E"/>
    <w:rsid w:val="00DC0FB9"/>
    <w:rsid w:val="00DD008C"/>
    <w:rsid w:val="00E02D6D"/>
    <w:rsid w:val="00E430DC"/>
    <w:rsid w:val="00E453E5"/>
    <w:rsid w:val="00E45420"/>
    <w:rsid w:val="00E559A1"/>
    <w:rsid w:val="00E73329"/>
    <w:rsid w:val="00EA4081"/>
    <w:rsid w:val="00F05D51"/>
    <w:rsid w:val="00F20619"/>
    <w:rsid w:val="00F536EA"/>
    <w:rsid w:val="00F91CAC"/>
    <w:rsid w:val="00FA7E70"/>
    <w:rsid w:val="00FB221C"/>
    <w:rsid w:val="00FD301C"/>
    <w:rsid w:val="00FF2D3D"/>
    <w:rsid w:val="00FF78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279B"/>
    <w:pPr>
      <w:spacing w:after="160" w:line="259" w:lineRule="auto"/>
    </w:pPr>
    <w:rPr>
      <w:rFonts w:cs="Calibri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C15BE"/>
    <w:pPr>
      <w:keepNext/>
      <w:keepLines/>
      <w:spacing w:before="200" w:after="0" w:line="360" w:lineRule="auto"/>
      <w:ind w:left="-284" w:right="-284"/>
      <w:jc w:val="both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0C15BE"/>
    <w:rPr>
      <w:rFonts w:ascii="Cambria" w:hAnsi="Cambria" w:cs="Cambria"/>
      <w:b/>
      <w:bCs/>
      <w:color w:val="4F81BD"/>
      <w:sz w:val="26"/>
      <w:szCs w:val="26"/>
    </w:rPr>
  </w:style>
  <w:style w:type="paragraph" w:customStyle="1" w:styleId="Bookman">
    <w:name w:val="Bookman"/>
    <w:basedOn w:val="Normal"/>
    <w:link w:val="BookmanCar"/>
    <w:autoRedefine/>
    <w:uiPriority w:val="99"/>
    <w:rsid w:val="00C90F80"/>
    <w:pPr>
      <w:spacing w:after="120" w:line="360" w:lineRule="auto"/>
      <w:ind w:left="-284" w:right="-227" w:firstLine="709"/>
      <w:jc w:val="both"/>
    </w:pPr>
    <w:rPr>
      <w:rFonts w:ascii="Bookman Old Style" w:hAnsi="Bookman Old Style" w:cs="Bookman Old Style"/>
      <w:sz w:val="24"/>
      <w:szCs w:val="24"/>
    </w:rPr>
  </w:style>
  <w:style w:type="character" w:customStyle="1" w:styleId="BookmanCar">
    <w:name w:val="Bookman Car"/>
    <w:basedOn w:val="DefaultParagraphFont"/>
    <w:link w:val="Bookman"/>
    <w:uiPriority w:val="99"/>
    <w:locked/>
    <w:rsid w:val="00C90F80"/>
    <w:rPr>
      <w:rFonts w:ascii="Bookman Old Style" w:hAnsi="Bookman Old Style" w:cs="Bookman Old Style"/>
      <w:sz w:val="24"/>
      <w:szCs w:val="24"/>
    </w:rPr>
  </w:style>
  <w:style w:type="paragraph" w:styleId="Header">
    <w:name w:val="header"/>
    <w:basedOn w:val="Normal"/>
    <w:link w:val="HeaderChar"/>
    <w:uiPriority w:val="99"/>
    <w:rsid w:val="004666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4666EF"/>
    <w:rPr>
      <w:rFonts w:cs="Times New Roman"/>
    </w:rPr>
  </w:style>
  <w:style w:type="paragraph" w:styleId="Footer">
    <w:name w:val="footer"/>
    <w:basedOn w:val="Normal"/>
    <w:link w:val="FooterChar"/>
    <w:uiPriority w:val="99"/>
    <w:rsid w:val="004666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4666EF"/>
    <w:rPr>
      <w:rFonts w:cs="Times New Roman"/>
    </w:rPr>
  </w:style>
  <w:style w:type="table" w:styleId="TableGrid">
    <w:name w:val="Table Grid"/>
    <w:basedOn w:val="TableNormal"/>
    <w:uiPriority w:val="99"/>
    <w:rsid w:val="00807A73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D45AAC"/>
    <w:pPr>
      <w:ind w:left="720"/>
    </w:pPr>
  </w:style>
  <w:style w:type="character" w:styleId="Hyperlink">
    <w:name w:val="Hyperlink"/>
    <w:basedOn w:val="DefaultParagraphFont"/>
    <w:uiPriority w:val="99"/>
    <w:rsid w:val="006874C0"/>
    <w:rPr>
      <w:rFonts w:cs="Times New Roman"/>
      <w:color w:val="auto"/>
      <w:u w:val="single"/>
    </w:rPr>
  </w:style>
  <w:style w:type="character" w:styleId="FollowedHyperlink">
    <w:name w:val="FollowedHyperlink"/>
    <w:basedOn w:val="DefaultParagraphFont"/>
    <w:uiPriority w:val="99"/>
    <w:semiHidden/>
    <w:rsid w:val="00E45420"/>
    <w:rPr>
      <w:rFonts w:cs="Times New Roman"/>
      <w:color w:val="auto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033C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3C6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rsid w:val="000C15BE"/>
    <w:pPr>
      <w:spacing w:before="100" w:beforeAutospacing="1" w:after="100" w:afterAutospacing="1" w:line="240" w:lineRule="auto"/>
    </w:pPr>
    <w:rPr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911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reativecommons.org/licenses/by-nc/4.0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110</TotalTime>
  <Pages>28</Pages>
  <Words>1569</Words>
  <Characters>8633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proyecto DE INVESTIGACIÓN:</dc:title>
  <dc:subject/>
  <dc:creator>Ricardo Saavedra Fernández-Combarro</dc:creator>
  <cp:keywords/>
  <dc:description/>
  <cp:lastModifiedBy>Departamento ingles</cp:lastModifiedBy>
  <cp:revision>25</cp:revision>
  <cp:lastPrinted>2017-05-02T15:22:00Z</cp:lastPrinted>
  <dcterms:created xsi:type="dcterms:W3CDTF">2018-03-06T17:29:00Z</dcterms:created>
  <dcterms:modified xsi:type="dcterms:W3CDTF">2019-04-05T14:26:00Z</dcterms:modified>
</cp:coreProperties>
</file>